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06A" w:rsidRPr="00E069ED" w:rsidRDefault="00FC0C3F" w:rsidP="00FC75E0">
      <w:pPr>
        <w:tabs>
          <w:tab w:val="left" w:pos="8415"/>
        </w:tabs>
        <w:spacing w:line="276" w:lineRule="auto"/>
        <w:jc w:val="center"/>
        <w:rPr>
          <w:b/>
          <w:lang w:val="ru-RU"/>
        </w:rPr>
      </w:pPr>
      <w:r>
        <w:rPr>
          <w:b/>
          <w:noProof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221.95pt;margin-top:28.35pt;width:42pt;height:53.85pt;z-index:251656192;visibility:visible;mso-wrap-edited:f;mso-position-horizontal-relative:margin;mso-position-vertical-relative:page">
            <v:imagedata r:id="rId8" o:title="" grayscale="t" bilevel="t"/>
            <w10:wrap type="topAndBottom" anchorx="margin" anchory="page"/>
          </v:shape>
          <o:OLEObject Type="Embed" ProgID="Word.Picture.8" ShapeID="_x0000_s1038" DrawAspect="Content" ObjectID="_1771756814" r:id="rId9"/>
        </w:pict>
      </w:r>
      <w:r w:rsidR="0069206A" w:rsidRPr="00E069ED">
        <w:rPr>
          <w:b/>
          <w:lang w:val="ru-RU"/>
        </w:rPr>
        <w:t>Российская Федерация</w:t>
      </w:r>
    </w:p>
    <w:p w:rsidR="0069206A" w:rsidRPr="00E069ED" w:rsidRDefault="0069206A" w:rsidP="00FC75E0">
      <w:pPr>
        <w:spacing w:line="276" w:lineRule="auto"/>
        <w:jc w:val="center"/>
        <w:rPr>
          <w:b/>
          <w:lang w:val="ru-RU"/>
        </w:rPr>
      </w:pPr>
      <w:r w:rsidRPr="00E069ED">
        <w:rPr>
          <w:b/>
          <w:lang w:val="ru-RU"/>
        </w:rPr>
        <w:t>Новгородская область Валдайский район</w:t>
      </w:r>
    </w:p>
    <w:p w:rsidR="0069206A" w:rsidRPr="00E069ED" w:rsidRDefault="0069206A" w:rsidP="00FC75E0">
      <w:pPr>
        <w:spacing w:line="276" w:lineRule="auto"/>
        <w:jc w:val="center"/>
        <w:rPr>
          <w:b/>
          <w:lang w:val="ru-RU"/>
        </w:rPr>
      </w:pPr>
      <w:r w:rsidRPr="00E069ED">
        <w:rPr>
          <w:b/>
          <w:lang w:val="ru-RU"/>
        </w:rPr>
        <w:t>АДМИНИ</w:t>
      </w:r>
      <w:r w:rsidR="00832BA6" w:rsidRPr="00E069ED">
        <w:rPr>
          <w:b/>
          <w:lang w:val="ru-RU"/>
        </w:rPr>
        <w:t xml:space="preserve">СТРАЦИЯ ИВАНТЕЕВСКОГО СЕЛЬСКОГО </w:t>
      </w:r>
      <w:r w:rsidRPr="00E069ED">
        <w:rPr>
          <w:b/>
          <w:lang w:val="ru-RU"/>
        </w:rPr>
        <w:t>ПОСЕЛЕНИЯ</w:t>
      </w:r>
    </w:p>
    <w:p w:rsidR="0069206A" w:rsidRPr="00E069ED" w:rsidRDefault="0069206A" w:rsidP="00FC75E0">
      <w:pPr>
        <w:spacing w:line="276" w:lineRule="auto"/>
        <w:jc w:val="center"/>
        <w:rPr>
          <w:b/>
          <w:lang w:val="ru-RU"/>
        </w:rPr>
      </w:pPr>
    </w:p>
    <w:p w:rsidR="009B3223" w:rsidRPr="00E069ED" w:rsidRDefault="00CB2711" w:rsidP="00FC75E0">
      <w:pPr>
        <w:spacing w:line="276" w:lineRule="auto"/>
        <w:jc w:val="center"/>
        <w:rPr>
          <w:noProof/>
          <w:sz w:val="28"/>
          <w:szCs w:val="28"/>
          <w:lang w:val="ru-RU"/>
        </w:rPr>
      </w:pPr>
      <w:r w:rsidRPr="00E069ED">
        <w:rPr>
          <w:noProof/>
          <w:sz w:val="28"/>
          <w:szCs w:val="28"/>
          <w:lang w:val="ru-RU"/>
        </w:rPr>
        <w:t>П О С Т А Н О В Л Е Н И Е</w:t>
      </w:r>
    </w:p>
    <w:p w:rsidR="0069206A" w:rsidRPr="00785775" w:rsidRDefault="00795165" w:rsidP="00785775">
      <w:pPr>
        <w:spacing w:line="204" w:lineRule="auto"/>
        <w:jc w:val="center"/>
        <w:rPr>
          <w:noProof/>
          <w:lang w:val="ru-RU"/>
        </w:rPr>
      </w:pPr>
      <w:r w:rsidRPr="00E069ED">
        <w:rPr>
          <w:noProof/>
          <w:lang w:val="ru-RU"/>
        </w:rPr>
        <w:t>(в ред. от 29.03.2021 № 19</w:t>
      </w:r>
      <w:r w:rsidR="00EE0743" w:rsidRPr="00E069ED">
        <w:rPr>
          <w:noProof/>
          <w:lang w:val="ru-RU"/>
        </w:rPr>
        <w:t>, 10.02.2022 № 18</w:t>
      </w:r>
      <w:r w:rsidR="001B365F" w:rsidRPr="00E069ED">
        <w:rPr>
          <w:noProof/>
          <w:lang w:val="ru-RU"/>
        </w:rPr>
        <w:t>, 12.05.2022 № 38</w:t>
      </w:r>
      <w:r w:rsidR="0077414E" w:rsidRPr="00E069ED">
        <w:rPr>
          <w:noProof/>
          <w:lang w:val="ru-RU"/>
        </w:rPr>
        <w:t>, 11.03.2024 № 35</w:t>
      </w:r>
      <w:r w:rsidRPr="00E069ED">
        <w:rPr>
          <w:noProof/>
          <w:lang w:val="ru-RU"/>
        </w:rPr>
        <w:t>)</w:t>
      </w:r>
    </w:p>
    <w:p w:rsidR="0069206A" w:rsidRPr="00E069ED" w:rsidRDefault="00F021CD" w:rsidP="00FC75E0">
      <w:pPr>
        <w:spacing w:line="276" w:lineRule="auto"/>
        <w:jc w:val="center"/>
        <w:rPr>
          <w:b/>
          <w:lang w:val="ru-RU"/>
        </w:rPr>
      </w:pPr>
      <w:r w:rsidRPr="00E069ED">
        <w:rPr>
          <w:lang w:val="ru-RU"/>
        </w:rPr>
        <w:t xml:space="preserve">29.07.2020 </w:t>
      </w:r>
      <w:r w:rsidR="00E623A6" w:rsidRPr="00E069ED">
        <w:rPr>
          <w:lang w:val="ru-RU"/>
        </w:rPr>
        <w:t>№</w:t>
      </w:r>
      <w:r w:rsidR="004E5C86" w:rsidRPr="00E069ED">
        <w:rPr>
          <w:lang w:val="ru-RU"/>
        </w:rPr>
        <w:t xml:space="preserve"> </w:t>
      </w:r>
      <w:r w:rsidRPr="00E069ED">
        <w:rPr>
          <w:lang w:val="ru-RU"/>
        </w:rPr>
        <w:t>48</w:t>
      </w:r>
      <w:r w:rsidR="00785775">
        <w:rPr>
          <w:lang w:val="ru-RU"/>
        </w:rPr>
        <w:t>)</w:t>
      </w:r>
    </w:p>
    <w:p w:rsidR="0069206A" w:rsidRPr="00E069ED" w:rsidRDefault="0069206A" w:rsidP="00326A27">
      <w:pPr>
        <w:spacing w:line="276" w:lineRule="auto"/>
        <w:jc w:val="center"/>
        <w:rPr>
          <w:lang w:val="ru-RU"/>
        </w:rPr>
      </w:pPr>
      <w:r w:rsidRPr="00E069ED">
        <w:rPr>
          <w:lang w:val="ru-RU"/>
        </w:rPr>
        <w:t>д. Ивантеево</w:t>
      </w:r>
    </w:p>
    <w:p w:rsidR="00A3044D" w:rsidRPr="00E069ED" w:rsidRDefault="00A3044D" w:rsidP="00FC75E0">
      <w:pPr>
        <w:spacing w:line="276" w:lineRule="auto"/>
        <w:jc w:val="center"/>
        <w:rPr>
          <w:b/>
          <w:lang w:val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747"/>
      </w:tblGrid>
      <w:tr w:rsidR="00C26D9B" w:rsidRPr="00785775" w:rsidTr="006A5B8A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C26D9B" w:rsidRPr="00E069ED" w:rsidRDefault="00046ECF" w:rsidP="00A446F4">
            <w:pPr>
              <w:spacing w:line="276" w:lineRule="auto"/>
              <w:jc w:val="center"/>
              <w:rPr>
                <w:b/>
                <w:lang w:val="ru-RU"/>
              </w:rPr>
            </w:pPr>
            <w:r w:rsidRPr="00E069ED">
              <w:rPr>
                <w:b/>
                <w:bCs/>
                <w:lang w:val="ru-RU"/>
              </w:rPr>
              <w:t>О</w:t>
            </w:r>
            <w:r w:rsidR="00E93A1A" w:rsidRPr="00E069ED">
              <w:rPr>
                <w:b/>
                <w:bCs/>
                <w:lang w:val="ru-RU"/>
              </w:rPr>
              <w:t xml:space="preserve">б утверждении </w:t>
            </w:r>
            <w:r w:rsidR="00A446F4" w:rsidRPr="00E069ED">
              <w:rPr>
                <w:b/>
                <w:lang w:val="ru-RU"/>
              </w:rPr>
              <w:t xml:space="preserve">реестра </w:t>
            </w:r>
            <w:r w:rsidR="00E93A1A" w:rsidRPr="00E069ED">
              <w:rPr>
                <w:b/>
                <w:lang w:val="ru-RU"/>
              </w:rPr>
              <w:t>и схемы размещения мест (площадок) накопления твердых коммунальных отходов на территории Ивантеевского сельского поселения</w:t>
            </w:r>
          </w:p>
        </w:tc>
      </w:tr>
    </w:tbl>
    <w:p w:rsidR="00046ECF" w:rsidRPr="00E069ED" w:rsidRDefault="00B471DE" w:rsidP="00FC75E0">
      <w:pPr>
        <w:spacing w:line="276" w:lineRule="auto"/>
        <w:jc w:val="both"/>
        <w:rPr>
          <w:lang w:val="ru-RU"/>
        </w:rPr>
      </w:pPr>
      <w:r w:rsidRPr="00E069ED">
        <w:rPr>
          <w:lang w:val="ru-RU"/>
        </w:rPr>
        <w:t xml:space="preserve">   </w:t>
      </w:r>
      <w:r w:rsidR="001022A6" w:rsidRPr="00E069ED">
        <w:rPr>
          <w:lang w:val="ru-RU"/>
        </w:rPr>
        <w:t xml:space="preserve">     </w:t>
      </w:r>
    </w:p>
    <w:p w:rsidR="006061A9" w:rsidRPr="00E069ED" w:rsidRDefault="00B471DE" w:rsidP="006061A9">
      <w:pPr>
        <w:pStyle w:val="Default"/>
      </w:pPr>
      <w:r w:rsidRPr="00E069ED">
        <w:t xml:space="preserve"> </w:t>
      </w:r>
    </w:p>
    <w:p w:rsidR="006061A9" w:rsidRPr="00E069ED" w:rsidRDefault="006061A9" w:rsidP="00A446F4">
      <w:pPr>
        <w:pStyle w:val="af2"/>
        <w:ind w:firstLine="709"/>
        <w:jc w:val="both"/>
        <w:rPr>
          <w:sz w:val="24"/>
          <w:szCs w:val="24"/>
        </w:rPr>
      </w:pPr>
      <w:r w:rsidRPr="00E069ED">
        <w:rPr>
          <w:sz w:val="24"/>
          <w:szCs w:val="24"/>
        </w:rPr>
        <w:t>В соответствии с Федеральным законом от 24.06.1998 № 89-ФЗ «Об  отходах  производства и потребления»</w:t>
      </w:r>
      <w:proofErr w:type="gramStart"/>
      <w:r w:rsidRPr="00E069ED">
        <w:rPr>
          <w:sz w:val="24"/>
          <w:szCs w:val="24"/>
        </w:rPr>
        <w:t>,Ф</w:t>
      </w:r>
      <w:proofErr w:type="gramEnd"/>
      <w:r w:rsidRPr="00E069ED">
        <w:rPr>
          <w:sz w:val="24"/>
          <w:szCs w:val="24"/>
        </w:rPr>
        <w:t>едеральным законом от 6 октября 2003 г. № 131-ФЗ "Об общих принципах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организации местного самоуправления в Российской Федерации»,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законом Новгородс</w:t>
      </w:r>
      <w:r w:rsidR="005E0B70" w:rsidRPr="00E069ED">
        <w:rPr>
          <w:sz w:val="24"/>
          <w:szCs w:val="24"/>
        </w:rPr>
        <w:t>кой области от 01.12.2015 № 880</w:t>
      </w:r>
      <w:r w:rsidRPr="00E069ED">
        <w:rPr>
          <w:sz w:val="24"/>
          <w:szCs w:val="24"/>
        </w:rPr>
        <w:t>–ОЗ «О мерах по реализации Федерального закона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«Об отходах производства и потребления» на территории Новгородской области и наделении органов местного   самоуправле</w:t>
      </w:r>
      <w:r w:rsidR="005E0B70" w:rsidRPr="00E069ED">
        <w:rPr>
          <w:sz w:val="24"/>
          <w:szCs w:val="24"/>
        </w:rPr>
        <w:t xml:space="preserve">ния отдельными государственными </w:t>
      </w:r>
      <w:r w:rsidRPr="00E069ED">
        <w:rPr>
          <w:sz w:val="24"/>
          <w:szCs w:val="24"/>
        </w:rPr>
        <w:t>полномочиями в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области обращения с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отходами производства и потребления»,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>«Правилами благоустройства территории Ивантеевского сельского поселения», утвержденными Решением Совета депутатов Ивантеевского сельского поселения</w:t>
      </w:r>
      <w:r w:rsidR="005E0B70" w:rsidRPr="00E069ED">
        <w:rPr>
          <w:sz w:val="24"/>
          <w:szCs w:val="24"/>
        </w:rPr>
        <w:t xml:space="preserve"> </w:t>
      </w:r>
      <w:r w:rsidRPr="00E069ED">
        <w:rPr>
          <w:sz w:val="24"/>
          <w:szCs w:val="24"/>
        </w:rPr>
        <w:t xml:space="preserve">от </w:t>
      </w:r>
      <w:r w:rsidR="005E0B70" w:rsidRPr="00E069ED">
        <w:rPr>
          <w:sz w:val="24"/>
          <w:szCs w:val="24"/>
        </w:rPr>
        <w:t>27.12.2018 № 150</w:t>
      </w:r>
    </w:p>
    <w:p w:rsidR="00A446F4" w:rsidRPr="00E069ED" w:rsidRDefault="00A446F4" w:rsidP="00A446F4">
      <w:pPr>
        <w:pStyle w:val="af2"/>
        <w:ind w:firstLine="709"/>
        <w:jc w:val="both"/>
        <w:rPr>
          <w:sz w:val="24"/>
          <w:szCs w:val="24"/>
        </w:rPr>
      </w:pPr>
    </w:p>
    <w:p w:rsidR="006061A9" w:rsidRPr="00E069ED" w:rsidRDefault="006061A9" w:rsidP="006061A9">
      <w:pPr>
        <w:jc w:val="both"/>
        <w:rPr>
          <w:b/>
          <w:lang w:val="ru-RU"/>
        </w:rPr>
      </w:pPr>
      <w:r w:rsidRPr="00E069ED">
        <w:rPr>
          <w:b/>
          <w:lang w:val="ru-RU"/>
        </w:rPr>
        <w:t>ПОСТАНОВЛЯЮ:</w:t>
      </w:r>
    </w:p>
    <w:p w:rsidR="00A446F4" w:rsidRPr="00E069ED" w:rsidRDefault="00A446F4" w:rsidP="006061A9">
      <w:pPr>
        <w:jc w:val="both"/>
        <w:rPr>
          <w:b/>
          <w:lang w:val="ru-RU"/>
        </w:rPr>
      </w:pPr>
    </w:p>
    <w:p w:rsidR="006061A9" w:rsidRPr="00E069ED" w:rsidRDefault="006061A9" w:rsidP="006061A9">
      <w:pPr>
        <w:pStyle w:val="Default"/>
        <w:jc w:val="both"/>
      </w:pPr>
      <w:r w:rsidRPr="00E069ED">
        <w:t>1. Утвердить Реестр мест (площадок) накопления твердых коммунальных отходов на территории Ивантеевского сельского поселения</w:t>
      </w:r>
      <w:proofErr w:type="gramStart"/>
      <w:r w:rsidRPr="00E069ED">
        <w:t>.(</w:t>
      </w:r>
      <w:proofErr w:type="gramEnd"/>
      <w:r w:rsidRPr="00E069ED">
        <w:t xml:space="preserve">Приложение </w:t>
      </w:r>
      <w:r w:rsidR="00A5366E" w:rsidRPr="00E069ED">
        <w:t xml:space="preserve">№ </w:t>
      </w:r>
      <w:r w:rsidRPr="00E069ED">
        <w:t>1).</w:t>
      </w:r>
    </w:p>
    <w:p w:rsidR="006061A9" w:rsidRPr="00E069ED" w:rsidRDefault="006061A9" w:rsidP="006061A9">
      <w:pPr>
        <w:pStyle w:val="Default"/>
        <w:jc w:val="both"/>
      </w:pPr>
      <w:r w:rsidRPr="00E069ED">
        <w:t>2. Утвердить схему размещения мест (площадок) накопления твердых коммунальных отходов на территории Ивантеевского сельского поселения (Приложение</w:t>
      </w:r>
      <w:r w:rsidR="00A5366E" w:rsidRPr="00E069ED">
        <w:t xml:space="preserve"> №</w:t>
      </w:r>
      <w:r w:rsidRPr="00E069ED">
        <w:t xml:space="preserve"> 2).</w:t>
      </w:r>
    </w:p>
    <w:p w:rsidR="006061A9" w:rsidRPr="00E069ED" w:rsidRDefault="00B33644" w:rsidP="006061A9">
      <w:pPr>
        <w:pStyle w:val="Default"/>
        <w:jc w:val="both"/>
      </w:pPr>
      <w:r w:rsidRPr="00E069ED">
        <w:t>3</w:t>
      </w:r>
      <w:r w:rsidR="00A93895" w:rsidRPr="00E069ED">
        <w:t xml:space="preserve">. </w:t>
      </w:r>
      <w:r w:rsidRPr="00E069ED">
        <w:t>Возложить на ведущего специалиста</w:t>
      </w:r>
      <w:r w:rsidR="00A93895" w:rsidRPr="00E069ED">
        <w:t xml:space="preserve"> администрации </w:t>
      </w:r>
      <w:r w:rsidRPr="00E069ED">
        <w:t>Ивантеевского сельского поселения</w:t>
      </w:r>
      <w:r w:rsidR="00A93895" w:rsidRPr="00E069ED">
        <w:t xml:space="preserve"> формирование и ведение на бумажном носителе и в электронном виде реестра мест (площадок) накопления твердых коммунальных отходов на территории </w:t>
      </w:r>
      <w:r w:rsidRPr="00E069ED">
        <w:t>Ивантеевского сельского поселения.</w:t>
      </w:r>
    </w:p>
    <w:p w:rsidR="00046ECF" w:rsidRPr="00E069ED" w:rsidRDefault="00B33644" w:rsidP="006061A9">
      <w:pPr>
        <w:jc w:val="both"/>
        <w:rPr>
          <w:lang w:val="ru-RU"/>
        </w:rPr>
      </w:pPr>
      <w:r w:rsidRPr="00E069ED">
        <w:rPr>
          <w:lang w:val="ru-RU"/>
        </w:rPr>
        <w:t>4</w:t>
      </w:r>
      <w:r w:rsidR="006061A9" w:rsidRPr="00E069ED">
        <w:rPr>
          <w:lang w:val="ru-RU"/>
        </w:rPr>
        <w:t>. Опубликовать настоящее Постановление</w:t>
      </w:r>
      <w:r w:rsidRPr="00E069ED">
        <w:rPr>
          <w:lang w:val="ru-RU"/>
        </w:rPr>
        <w:t xml:space="preserve"> </w:t>
      </w:r>
      <w:r w:rsidR="006061A9" w:rsidRPr="00E069ED">
        <w:rPr>
          <w:lang w:val="ru-RU"/>
        </w:rPr>
        <w:t>в информационном бюллетене «</w:t>
      </w:r>
      <w:r w:rsidRPr="00E069ED">
        <w:rPr>
          <w:lang w:val="ru-RU"/>
        </w:rPr>
        <w:t xml:space="preserve"> Ивантеевский </w:t>
      </w:r>
      <w:r w:rsidR="006061A9" w:rsidRPr="00E069ED">
        <w:rPr>
          <w:lang w:val="ru-RU"/>
        </w:rPr>
        <w:t>вест</w:t>
      </w:r>
      <w:r w:rsidRPr="00E069ED">
        <w:rPr>
          <w:lang w:val="ru-RU"/>
        </w:rPr>
        <w:t xml:space="preserve">ник», </w:t>
      </w:r>
      <w:r w:rsidR="006061A9" w:rsidRPr="00E069ED">
        <w:rPr>
          <w:lang w:val="ru-RU"/>
        </w:rPr>
        <w:t>разместить на официальном сайте администрации</w:t>
      </w:r>
      <w:r w:rsidRPr="00E069ED">
        <w:rPr>
          <w:lang w:val="ru-RU"/>
        </w:rPr>
        <w:t xml:space="preserve"> поселения</w:t>
      </w:r>
      <w:r w:rsidR="006061A9" w:rsidRPr="00E069ED">
        <w:rPr>
          <w:lang w:val="ru-RU"/>
        </w:rPr>
        <w:t>.</w:t>
      </w:r>
    </w:p>
    <w:p w:rsidR="00046ECF" w:rsidRPr="00E069ED" w:rsidRDefault="00046ECF" w:rsidP="006061A9">
      <w:pPr>
        <w:ind w:firstLine="709"/>
        <w:jc w:val="both"/>
        <w:rPr>
          <w:color w:val="000000"/>
          <w:spacing w:val="2"/>
          <w:lang w:val="ru-RU"/>
        </w:rPr>
      </w:pPr>
    </w:p>
    <w:p w:rsidR="003F4B31" w:rsidRPr="00E069ED" w:rsidRDefault="003F4B31" w:rsidP="00046ECF">
      <w:pPr>
        <w:ind w:firstLine="708"/>
        <w:jc w:val="both"/>
        <w:rPr>
          <w:color w:val="000000"/>
          <w:spacing w:val="2"/>
          <w:lang w:val="ru-RU"/>
        </w:rPr>
      </w:pPr>
    </w:p>
    <w:p w:rsidR="00985B71" w:rsidRPr="00E069ED" w:rsidRDefault="00985B71" w:rsidP="00FC75E0">
      <w:pPr>
        <w:shd w:val="clear" w:color="auto" w:fill="FFFFFF"/>
        <w:spacing w:line="276" w:lineRule="auto"/>
        <w:jc w:val="both"/>
        <w:rPr>
          <w:b/>
          <w:lang w:val="ru-RU"/>
        </w:rPr>
      </w:pPr>
    </w:p>
    <w:p w:rsidR="003005A4" w:rsidRPr="00E069ED" w:rsidRDefault="00985B71" w:rsidP="00E9381F">
      <w:pPr>
        <w:shd w:val="clear" w:color="auto" w:fill="FFFFFF"/>
        <w:spacing w:line="276" w:lineRule="auto"/>
        <w:jc w:val="center"/>
        <w:rPr>
          <w:lang w:val="ru-RU"/>
        </w:rPr>
      </w:pPr>
      <w:r w:rsidRPr="00E069ED">
        <w:rPr>
          <w:b/>
          <w:lang w:val="ru-RU"/>
        </w:rPr>
        <w:t>Глава Ивантеевского сельского поселения                                             К.Ф. Колпако</w:t>
      </w:r>
      <w:r w:rsidR="006F738D" w:rsidRPr="00E069ED">
        <w:rPr>
          <w:b/>
          <w:lang w:val="ru-RU"/>
        </w:rPr>
        <w:t>в</w:t>
      </w:r>
    </w:p>
    <w:p w:rsidR="003005A4" w:rsidRPr="00E069ED" w:rsidRDefault="003005A4" w:rsidP="003005A4">
      <w:pPr>
        <w:rPr>
          <w:lang w:val="ru-RU"/>
        </w:rPr>
      </w:pPr>
    </w:p>
    <w:p w:rsidR="003005A4" w:rsidRPr="00E069ED" w:rsidRDefault="003005A4" w:rsidP="003005A4">
      <w:pPr>
        <w:rPr>
          <w:lang w:val="ru-RU"/>
        </w:rPr>
      </w:pPr>
    </w:p>
    <w:p w:rsidR="00BB015E" w:rsidRPr="00E069ED" w:rsidRDefault="00BB015E" w:rsidP="00E93A1A">
      <w:pPr>
        <w:tabs>
          <w:tab w:val="left" w:pos="5385"/>
        </w:tabs>
        <w:rPr>
          <w:lang w:val="ru-RU"/>
        </w:rPr>
        <w:sectPr w:rsidR="00BB015E" w:rsidRPr="00E069ED" w:rsidSect="00B33644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tbl>
      <w:tblPr>
        <w:tblpPr w:leftFromText="180" w:rightFromText="180" w:vertAnchor="text" w:horzAnchor="margin" w:tblpY="-43"/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595"/>
        <w:gridCol w:w="1102"/>
        <w:gridCol w:w="21"/>
        <w:gridCol w:w="117"/>
        <w:gridCol w:w="1128"/>
        <w:gridCol w:w="42"/>
        <w:gridCol w:w="2268"/>
        <w:gridCol w:w="181"/>
        <w:gridCol w:w="1542"/>
        <w:gridCol w:w="1254"/>
        <w:gridCol w:w="152"/>
        <w:gridCol w:w="1124"/>
        <w:gridCol w:w="135"/>
        <w:gridCol w:w="1424"/>
        <w:gridCol w:w="2126"/>
        <w:gridCol w:w="37"/>
        <w:gridCol w:w="1886"/>
      </w:tblGrid>
      <w:tr w:rsidR="00795165" w:rsidRPr="00E069ED" w:rsidTr="00795165">
        <w:trPr>
          <w:trHeight w:val="1280"/>
        </w:trPr>
        <w:tc>
          <w:tcPr>
            <w:tcW w:w="15134" w:type="dxa"/>
            <w:gridSpan w:val="17"/>
            <w:tcBorders>
              <w:top w:val="nil"/>
              <w:left w:val="nil"/>
              <w:right w:val="nil"/>
            </w:tcBorders>
          </w:tcPr>
          <w:p w:rsidR="00795165" w:rsidRPr="00E069ED" w:rsidRDefault="00795165" w:rsidP="00795165">
            <w:pPr>
              <w:pStyle w:val="ConsPlusNormal"/>
              <w:ind w:left="-382"/>
              <w:jc w:val="right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Приложение № 1</w:t>
            </w:r>
          </w:p>
          <w:p w:rsidR="00795165" w:rsidRPr="00E069ED" w:rsidRDefault="00795165" w:rsidP="00795165">
            <w:pPr>
              <w:pStyle w:val="ConsPlusNormal"/>
              <w:ind w:left="-382"/>
              <w:jc w:val="right"/>
              <w:rPr>
                <w:sz w:val="20"/>
              </w:rPr>
            </w:pPr>
            <w:r w:rsidRPr="00E069ED">
              <w:rPr>
                <w:sz w:val="20"/>
              </w:rPr>
              <w:t xml:space="preserve">                                                                                                                                                 к постановлению администрации</w:t>
            </w:r>
          </w:p>
          <w:p w:rsidR="00795165" w:rsidRPr="00E069ED" w:rsidRDefault="00795165" w:rsidP="00795165">
            <w:pPr>
              <w:pStyle w:val="ConsPlusNormal"/>
              <w:ind w:left="-382"/>
              <w:jc w:val="right"/>
              <w:rPr>
                <w:sz w:val="20"/>
              </w:rPr>
            </w:pPr>
            <w:r w:rsidRPr="00E069ED">
              <w:rPr>
                <w:sz w:val="20"/>
              </w:rPr>
              <w:t xml:space="preserve">                                                                                                                                                   Ивантеевского сельского поселения</w:t>
            </w:r>
          </w:p>
          <w:p w:rsidR="008405A0" w:rsidRPr="00E069ED" w:rsidRDefault="00795165" w:rsidP="00795165">
            <w:pPr>
              <w:spacing w:line="276" w:lineRule="auto"/>
              <w:jc w:val="right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                                                                                                                                           29.07.2020 № 48 </w:t>
            </w:r>
          </w:p>
          <w:p w:rsidR="00E069ED" w:rsidRDefault="00795165" w:rsidP="00795165">
            <w:pPr>
              <w:spacing w:line="276" w:lineRule="auto"/>
              <w:jc w:val="right"/>
              <w:rPr>
                <w:noProof/>
                <w:sz w:val="20"/>
                <w:szCs w:val="20"/>
                <w:lang w:val="ru-RU"/>
              </w:rPr>
            </w:pPr>
            <w:proofErr w:type="gramStart"/>
            <w:r w:rsidRPr="00E069ED">
              <w:rPr>
                <w:sz w:val="20"/>
                <w:szCs w:val="20"/>
                <w:lang w:val="ru-RU"/>
              </w:rPr>
              <w:t>(ред. 29.03.2021 № 19</w:t>
            </w:r>
            <w:r w:rsidR="008405A0" w:rsidRPr="00E069ED">
              <w:rPr>
                <w:sz w:val="20"/>
                <w:szCs w:val="20"/>
                <w:lang w:val="ru-RU"/>
              </w:rPr>
              <w:t>, 10.02.2022 № 18</w:t>
            </w:r>
            <w:r w:rsidR="001B365F" w:rsidRPr="00E069ED">
              <w:rPr>
                <w:sz w:val="20"/>
                <w:szCs w:val="20"/>
                <w:lang w:val="ru-RU"/>
              </w:rPr>
              <w:t xml:space="preserve">, </w:t>
            </w:r>
            <w:r w:rsidR="001B365F" w:rsidRPr="00E069ED">
              <w:rPr>
                <w:noProof/>
                <w:sz w:val="20"/>
                <w:szCs w:val="20"/>
                <w:lang w:val="ru-RU"/>
              </w:rPr>
              <w:t>12.05.2022 № 38</w:t>
            </w:r>
            <w:r w:rsidR="00E069ED">
              <w:rPr>
                <w:noProof/>
                <w:sz w:val="20"/>
                <w:szCs w:val="20"/>
                <w:lang w:val="ru-RU"/>
              </w:rPr>
              <w:t xml:space="preserve">, </w:t>
            </w:r>
            <w:proofErr w:type="gramEnd"/>
          </w:p>
          <w:p w:rsidR="00795165" w:rsidRPr="00E069ED" w:rsidRDefault="00E069ED" w:rsidP="00795165">
            <w:pPr>
              <w:spacing w:line="276" w:lineRule="auto"/>
              <w:jc w:val="right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noProof/>
                <w:sz w:val="20"/>
                <w:szCs w:val="20"/>
                <w:lang w:val="ru-RU"/>
              </w:rPr>
              <w:t>11.03.2024 № 35</w:t>
            </w:r>
            <w:r w:rsidR="00795165" w:rsidRPr="00E069ED">
              <w:rPr>
                <w:sz w:val="20"/>
                <w:szCs w:val="20"/>
                <w:lang w:val="ru-RU"/>
              </w:rPr>
              <w:t>)</w:t>
            </w:r>
            <w:r w:rsidR="00795165" w:rsidRPr="00E069ED">
              <w:rPr>
                <w:sz w:val="28"/>
                <w:szCs w:val="28"/>
                <w:lang w:val="ru-RU"/>
              </w:rPr>
              <w:t xml:space="preserve"> </w:t>
            </w:r>
            <w:proofErr w:type="gramEnd"/>
          </w:p>
        </w:tc>
      </w:tr>
      <w:tr w:rsidR="00795165" w:rsidRPr="00785775" w:rsidTr="007B0CB0"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b/>
                <w:sz w:val="20"/>
              </w:rPr>
            </w:pPr>
          </w:p>
        </w:tc>
        <w:tc>
          <w:tcPr>
            <w:tcW w:w="14539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b/>
                <w:sz w:val="20"/>
              </w:rPr>
            </w:pPr>
            <w:r w:rsidRPr="00E069ED">
              <w:rPr>
                <w:b/>
                <w:sz w:val="20"/>
              </w:rPr>
              <w:t>РЕЕСТР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b/>
                <w:sz w:val="20"/>
              </w:rPr>
              <w:t xml:space="preserve"> мест (площадок) накопления твердых коммунальных отходов на территории Ивантеевского сельского поселения</w:t>
            </w:r>
          </w:p>
        </w:tc>
      </w:tr>
      <w:tr w:rsidR="00795165" w:rsidRPr="00785775" w:rsidTr="007B0CB0"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4859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5631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785775" w:rsidTr="007B0CB0">
        <w:trPr>
          <w:trHeight w:val="283"/>
        </w:trPr>
        <w:tc>
          <w:tcPr>
            <w:tcW w:w="595" w:type="dxa"/>
            <w:vMerge w:val="restart"/>
            <w:tcBorders>
              <w:top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№ </w:t>
            </w:r>
            <w:proofErr w:type="spellStart"/>
            <w:proofErr w:type="gramStart"/>
            <w:r w:rsidRPr="00E069ED">
              <w:rPr>
                <w:sz w:val="20"/>
              </w:rPr>
              <w:t>п</w:t>
            </w:r>
            <w:proofErr w:type="spellEnd"/>
            <w:proofErr w:type="gramEnd"/>
            <w:r w:rsidRPr="00E069ED">
              <w:rPr>
                <w:sz w:val="20"/>
              </w:rPr>
              <w:t>/</w:t>
            </w:r>
            <w:proofErr w:type="spellStart"/>
            <w:r w:rsidRPr="00E069ED">
              <w:rPr>
                <w:sz w:val="20"/>
              </w:rPr>
              <w:t>п</w:t>
            </w:r>
            <w:proofErr w:type="spellEnd"/>
          </w:p>
        </w:tc>
        <w:tc>
          <w:tcPr>
            <w:tcW w:w="4859" w:type="dxa"/>
            <w:gridSpan w:val="7"/>
            <w:tcBorders>
              <w:top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5631" w:type="dxa"/>
            <w:gridSpan w:val="6"/>
            <w:tcBorders>
              <w:top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1923" w:type="dxa"/>
            <w:gridSpan w:val="2"/>
            <w:vMerge w:val="restart"/>
            <w:tcBorders>
              <w:top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</w:t>
            </w:r>
          </w:p>
        </w:tc>
      </w:tr>
      <w:tr w:rsidR="00795165" w:rsidRPr="00785775" w:rsidTr="007B0CB0">
        <w:trPr>
          <w:trHeight w:val="920"/>
        </w:trPr>
        <w:tc>
          <w:tcPr>
            <w:tcW w:w="595" w:type="dxa"/>
            <w:vMerge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368" w:type="dxa"/>
            <w:gridSpan w:val="4"/>
            <w:vMerge w:val="restart"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сведения географических </w:t>
            </w:r>
            <w:proofErr w:type="gramStart"/>
            <w:r w:rsidRPr="00E069ED">
              <w:rPr>
                <w:sz w:val="20"/>
              </w:rPr>
              <w:t>координатах</w:t>
            </w:r>
            <w:proofErr w:type="gramEnd"/>
            <w:r w:rsidRPr="00E069ED">
              <w:rPr>
                <w:sz w:val="20"/>
              </w:rPr>
              <w:t xml:space="preserve"> мест (площадок) накопления твердых коммунальных отходов</w:t>
            </w:r>
          </w:p>
        </w:tc>
        <w:tc>
          <w:tcPr>
            <w:tcW w:w="2491" w:type="dxa"/>
            <w:gridSpan w:val="3"/>
            <w:vMerge w:val="restart"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сведения об адресе накопления твердых коммунальных отходов</w:t>
            </w:r>
          </w:p>
        </w:tc>
        <w:tc>
          <w:tcPr>
            <w:tcW w:w="1542" w:type="dxa"/>
            <w:vMerge w:val="restart"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Сведения об используемом покрытии</w:t>
            </w:r>
          </w:p>
        </w:tc>
        <w:tc>
          <w:tcPr>
            <w:tcW w:w="2530" w:type="dxa"/>
            <w:gridSpan w:val="3"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Информация о размещенных контейнерах и бункерах с указанием их объема</w:t>
            </w:r>
          </w:p>
        </w:tc>
        <w:tc>
          <w:tcPr>
            <w:tcW w:w="1559" w:type="dxa"/>
            <w:gridSpan w:val="2"/>
            <w:vMerge w:val="restart"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Информация о планируемых к размещению контейнерах и бункерах с указанием их объема</w:t>
            </w:r>
          </w:p>
        </w:tc>
        <w:tc>
          <w:tcPr>
            <w:tcW w:w="2126" w:type="dxa"/>
            <w:vMerge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  <w:vMerge/>
            <w:tcBorders>
              <w:bottom w:val="single" w:sz="4" w:space="0" w:color="auto"/>
            </w:tcBorders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785775" w:rsidTr="007B0CB0">
        <w:trPr>
          <w:trHeight w:val="230"/>
        </w:trPr>
        <w:tc>
          <w:tcPr>
            <w:tcW w:w="595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368" w:type="dxa"/>
            <w:gridSpan w:val="4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542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54" w:type="dxa"/>
            <w:vMerge w:val="restart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Количество контейнеров, бункеров, ед.</w:t>
            </w:r>
          </w:p>
        </w:tc>
        <w:tc>
          <w:tcPr>
            <w:tcW w:w="1276" w:type="dxa"/>
            <w:gridSpan w:val="2"/>
            <w:vMerge w:val="restart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V, контейнер а, бункера, куб. </w:t>
            </w:r>
            <w:proofErr w:type="gramStart"/>
            <w:r w:rsidRPr="00E069ED">
              <w:rPr>
                <w:sz w:val="20"/>
              </w:rPr>
              <w:t>м</w:t>
            </w:r>
            <w:proofErr w:type="gramEnd"/>
          </w:p>
        </w:tc>
        <w:tc>
          <w:tcPr>
            <w:tcW w:w="1559" w:type="dxa"/>
            <w:gridSpan w:val="2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126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E069ED" w:rsidTr="007B0CB0">
        <w:tc>
          <w:tcPr>
            <w:tcW w:w="595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широта</w:t>
            </w:r>
          </w:p>
        </w:tc>
        <w:tc>
          <w:tcPr>
            <w:tcW w:w="1245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долгота</w:t>
            </w:r>
          </w:p>
        </w:tc>
        <w:tc>
          <w:tcPr>
            <w:tcW w:w="2491" w:type="dxa"/>
            <w:gridSpan w:val="3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542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54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76" w:type="dxa"/>
            <w:gridSpan w:val="2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559" w:type="dxa"/>
            <w:gridSpan w:val="2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126" w:type="dxa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  <w:vMerge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E069ED" w:rsidTr="007B0CB0">
        <w:trPr>
          <w:trHeight w:val="397"/>
        </w:trPr>
        <w:tc>
          <w:tcPr>
            <w:tcW w:w="595" w:type="dxa"/>
            <w:vAlign w:val="center"/>
          </w:tcPr>
          <w:p w:rsidR="00795165" w:rsidRPr="00E069ED" w:rsidRDefault="00795165" w:rsidP="00795165">
            <w:pPr>
              <w:pStyle w:val="ConsPlusNormal"/>
              <w:jc w:val="center"/>
              <w:rPr>
                <w:b/>
                <w:sz w:val="20"/>
              </w:rPr>
            </w:pPr>
            <w:r w:rsidRPr="00E069ED">
              <w:rPr>
                <w:b/>
                <w:sz w:val="20"/>
              </w:rPr>
              <w:t>1</w:t>
            </w:r>
            <w:r w:rsidRPr="00E069ED">
              <w:rPr>
                <w:sz w:val="20"/>
              </w:rPr>
              <w:t>.</w:t>
            </w:r>
          </w:p>
        </w:tc>
        <w:tc>
          <w:tcPr>
            <w:tcW w:w="14539" w:type="dxa"/>
            <w:gridSpan w:val="16"/>
            <w:vAlign w:val="center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b/>
                <w:sz w:val="20"/>
              </w:rPr>
              <w:t>Площадки накопления ТКО</w:t>
            </w:r>
          </w:p>
        </w:tc>
      </w:tr>
      <w:tr w:rsidR="00EF2159" w:rsidRPr="00785775" w:rsidTr="007B0CB0">
        <w:tc>
          <w:tcPr>
            <w:tcW w:w="595" w:type="dxa"/>
            <w:vMerge w:val="restart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1.1</w:t>
            </w:r>
          </w:p>
        </w:tc>
        <w:tc>
          <w:tcPr>
            <w:tcW w:w="1240" w:type="dxa"/>
            <w:gridSpan w:val="3"/>
            <w:vMerge w:val="restart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57.785968 </w:t>
            </w:r>
          </w:p>
        </w:tc>
        <w:tc>
          <w:tcPr>
            <w:tcW w:w="1128" w:type="dxa"/>
            <w:vMerge w:val="restart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33.150256</w:t>
            </w:r>
          </w:p>
        </w:tc>
        <w:tc>
          <w:tcPr>
            <w:tcW w:w="2491" w:type="dxa"/>
            <w:gridSpan w:val="3"/>
          </w:tcPr>
          <w:p w:rsidR="00EF2159" w:rsidRPr="00E069ED" w:rsidRDefault="00EF2159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</w:p>
        </w:tc>
        <w:tc>
          <w:tcPr>
            <w:tcW w:w="1542" w:type="dxa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бетон, шлак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 xml:space="preserve">=60 кв. </w:t>
            </w:r>
            <w:proofErr w:type="gramStart"/>
            <w:r w:rsidRPr="00E069ED">
              <w:rPr>
                <w:sz w:val="20"/>
              </w:rPr>
              <w:t>м</w:t>
            </w:r>
            <w:proofErr w:type="gramEnd"/>
            <w:r w:rsidRPr="00E069ED">
              <w:rPr>
                <w:sz w:val="20"/>
              </w:rPr>
              <w:t>,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ограждение, навес</w:t>
            </w:r>
          </w:p>
        </w:tc>
        <w:tc>
          <w:tcPr>
            <w:tcW w:w="1254" w:type="dxa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  <w:lang w:val="en-US"/>
              </w:rPr>
            </w:pPr>
            <w:r w:rsidRPr="00E069ED">
              <w:rPr>
                <w:sz w:val="20"/>
                <w:lang w:val="en-US"/>
              </w:rPr>
              <w:t>8</w:t>
            </w:r>
          </w:p>
        </w:tc>
        <w:tc>
          <w:tcPr>
            <w:tcW w:w="1276" w:type="dxa"/>
            <w:gridSpan w:val="2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1,1</w:t>
            </w:r>
          </w:p>
        </w:tc>
        <w:tc>
          <w:tcPr>
            <w:tcW w:w="1559" w:type="dxa"/>
            <w:gridSpan w:val="2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63" w:type="dxa"/>
            <w:gridSpan w:val="2"/>
            <w:vMerge w:val="restart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Товарищество собственников жилья Валдай-5"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5302013284 </w:t>
            </w:r>
            <w:r w:rsidRPr="00E069ED">
              <w:rPr>
                <w:sz w:val="20"/>
              </w:rPr>
              <w:br/>
              <w:t>ОГРН 1105302000561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3, </w:t>
            </w:r>
            <w:proofErr w:type="spellStart"/>
            <w:r w:rsidRPr="00E069ED">
              <w:rPr>
                <w:sz w:val="20"/>
              </w:rPr>
              <w:t>офф</w:t>
            </w:r>
            <w:proofErr w:type="spellEnd"/>
            <w:r w:rsidRPr="00E069ED">
              <w:rPr>
                <w:sz w:val="20"/>
              </w:rPr>
              <w:t>. 21Н</w:t>
            </w:r>
          </w:p>
        </w:tc>
        <w:tc>
          <w:tcPr>
            <w:tcW w:w="1886" w:type="dxa"/>
            <w:vMerge w:val="restart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proofErr w:type="spellStart"/>
            <w:r w:rsidRPr="00E069ED">
              <w:rPr>
                <w:sz w:val="20"/>
              </w:rPr>
              <w:t>Многоквартные</w:t>
            </w:r>
            <w:proofErr w:type="spellEnd"/>
            <w:r w:rsidRPr="00E069ED">
              <w:rPr>
                <w:sz w:val="20"/>
              </w:rPr>
              <w:t xml:space="preserve"> дома: д. № 1, д. № 2, д. № </w:t>
            </w:r>
            <w:proofErr w:type="spellStart"/>
            <w:r w:rsidRPr="00E069ED">
              <w:rPr>
                <w:sz w:val="20"/>
              </w:rPr>
              <w:t>№</w:t>
            </w:r>
            <w:proofErr w:type="spellEnd"/>
            <w:r w:rsidRPr="00E069ED">
              <w:rPr>
                <w:sz w:val="20"/>
              </w:rPr>
              <w:t xml:space="preserve"> 3,  д. № 4, д. № 5, д. № 6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EF2159" w:rsidRPr="00E069ED" w:rsidTr="007B0CB0">
        <w:tc>
          <w:tcPr>
            <w:tcW w:w="595" w:type="dxa"/>
            <w:vMerge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  <w:vMerge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28" w:type="dxa"/>
            <w:vMerge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EF2159" w:rsidRPr="00E069ED" w:rsidRDefault="00EF2159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специальная площадка для складирования крупногабаритных</w:t>
            </w:r>
            <w:r w:rsidRPr="00E069ED">
              <w:rPr>
                <w:sz w:val="20"/>
              </w:rPr>
              <w:br/>
              <w:t>отходов</w:t>
            </w:r>
          </w:p>
        </w:tc>
        <w:tc>
          <w:tcPr>
            <w:tcW w:w="1542" w:type="dxa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 xml:space="preserve">S=20 </w:t>
            </w:r>
            <w:proofErr w:type="spellStart"/>
            <w:r w:rsidRPr="00E069ED">
              <w:rPr>
                <w:sz w:val="20"/>
                <w:lang w:val="en-US"/>
              </w:rPr>
              <w:t>кв.м</w:t>
            </w:r>
            <w:proofErr w:type="spellEnd"/>
          </w:p>
        </w:tc>
        <w:tc>
          <w:tcPr>
            <w:tcW w:w="1254" w:type="dxa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276" w:type="dxa"/>
            <w:gridSpan w:val="2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559" w:type="dxa"/>
            <w:gridSpan w:val="2"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63" w:type="dxa"/>
            <w:gridSpan w:val="2"/>
            <w:vMerge/>
          </w:tcPr>
          <w:p w:rsidR="00EF2159" w:rsidRPr="00E069ED" w:rsidRDefault="00EF2159" w:rsidP="00413222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886" w:type="dxa"/>
            <w:vMerge/>
          </w:tcPr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1.2</w:t>
            </w:r>
          </w:p>
        </w:tc>
        <w:tc>
          <w:tcPr>
            <w:tcW w:w="1240" w:type="dxa"/>
            <w:gridSpan w:val="3"/>
          </w:tcPr>
          <w:p w:rsidR="00795165" w:rsidRPr="00E069ED" w:rsidRDefault="00413222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исключен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5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7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5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163" w:type="dxa"/>
            <w:gridSpan w:val="2"/>
          </w:tcPr>
          <w:p w:rsidR="00795165" w:rsidRPr="00E069ED" w:rsidRDefault="00795165" w:rsidP="00413222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88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1.3</w:t>
            </w: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57,735066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33,090225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Новгородская обл. Валдайский р-н, д. Симаниха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щебень, грунт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=20 кв. м</w:t>
            </w:r>
          </w:p>
        </w:tc>
        <w:tc>
          <w:tcPr>
            <w:tcW w:w="125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4</w:t>
            </w:r>
          </w:p>
        </w:tc>
        <w:tc>
          <w:tcPr>
            <w:tcW w:w="127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1,1</w:t>
            </w:r>
          </w:p>
        </w:tc>
        <w:tc>
          <w:tcPr>
            <w:tcW w:w="15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6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"Валдайская Робинзонада ООО «Мастерская детского отдыха»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7702389493 </w:t>
            </w:r>
            <w:r w:rsidRPr="00E069ED">
              <w:rPr>
                <w:sz w:val="20"/>
              </w:rPr>
              <w:br/>
              <w:t>ОГРН 1157746806700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 Валдайский р-н, д. Симаниха д. № 718001/1</w:t>
            </w:r>
          </w:p>
        </w:tc>
        <w:tc>
          <w:tcPr>
            <w:tcW w:w="188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Жилой городок для  временного проживания, отдыха и занятий спортом детей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1.4</w:t>
            </w: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57.836875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33.183654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Новгородская обл. Валдайский р-н д. Большое Городно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щебень, грунт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=20 кв. м</w:t>
            </w:r>
          </w:p>
        </w:tc>
        <w:tc>
          <w:tcPr>
            <w:tcW w:w="125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4</w:t>
            </w:r>
          </w:p>
        </w:tc>
        <w:tc>
          <w:tcPr>
            <w:tcW w:w="127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0,3</w:t>
            </w:r>
          </w:p>
        </w:tc>
        <w:tc>
          <w:tcPr>
            <w:tcW w:w="15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6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proofErr w:type="spellStart"/>
            <w:r w:rsidRPr="00E069ED">
              <w:rPr>
                <w:sz w:val="20"/>
              </w:rPr>
              <w:t>НовГУ</w:t>
            </w:r>
            <w:proofErr w:type="spellEnd"/>
            <w:r w:rsidRPr="00E069ED">
              <w:rPr>
                <w:sz w:val="20"/>
              </w:rPr>
              <w:t>, Учебно-оздоровительный центр, База "Городно"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ИНН 5321033744 </w:t>
            </w:r>
            <w:r w:rsidRPr="00E069ED">
              <w:rPr>
                <w:sz w:val="20"/>
              </w:rPr>
              <w:br/>
              <w:t>ОГРН 1025300780075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г Великий Новгород, </w:t>
            </w:r>
            <w:proofErr w:type="spellStart"/>
            <w:proofErr w:type="gramStart"/>
            <w:r w:rsidRPr="00E069ED">
              <w:rPr>
                <w:sz w:val="20"/>
              </w:rPr>
              <w:t>ул</w:t>
            </w:r>
            <w:proofErr w:type="spellEnd"/>
            <w:proofErr w:type="gramEnd"/>
            <w:r w:rsidRPr="00E069ED">
              <w:rPr>
                <w:sz w:val="20"/>
              </w:rPr>
              <w:t xml:space="preserve"> Большая Санкт-Петербургская, </w:t>
            </w:r>
            <w:proofErr w:type="spellStart"/>
            <w:r w:rsidRPr="00E069ED">
              <w:rPr>
                <w:sz w:val="20"/>
              </w:rPr>
              <w:t>д</w:t>
            </w:r>
            <w:proofErr w:type="spellEnd"/>
            <w:r w:rsidRPr="00E069ED">
              <w:rPr>
                <w:sz w:val="20"/>
              </w:rPr>
              <w:t xml:space="preserve"> 41</w:t>
            </w:r>
          </w:p>
        </w:tc>
        <w:tc>
          <w:tcPr>
            <w:tcW w:w="188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Жилой городок для временного проживания и </w:t>
            </w:r>
            <w:r w:rsidRPr="00E069ED">
              <w:rPr>
                <w:sz w:val="20"/>
              </w:rPr>
              <w:lastRenderedPageBreak/>
              <w:t xml:space="preserve">обучения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1.5</w:t>
            </w: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57,727227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33,059817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 Валдайский р-н </w:t>
            </w:r>
            <w:proofErr w:type="spellStart"/>
            <w:r w:rsidRPr="00E069ED">
              <w:rPr>
                <w:sz w:val="20"/>
              </w:rPr>
              <w:t>д</w:t>
            </w:r>
            <w:proofErr w:type="gramStart"/>
            <w:r w:rsidRPr="00E069ED">
              <w:rPr>
                <w:sz w:val="20"/>
              </w:rPr>
              <w:t>.С</w:t>
            </w:r>
            <w:proofErr w:type="gramEnd"/>
            <w:r w:rsidRPr="00E069ED">
              <w:rPr>
                <w:sz w:val="20"/>
              </w:rPr>
              <w:t>иманиха</w:t>
            </w:r>
            <w:proofErr w:type="spellEnd"/>
            <w:r w:rsidRPr="00E069ED">
              <w:rPr>
                <w:sz w:val="20"/>
              </w:rPr>
              <w:t xml:space="preserve"> ул. Береговая, д.1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щебень, грунт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=20 кв. м</w:t>
            </w:r>
          </w:p>
        </w:tc>
        <w:tc>
          <w:tcPr>
            <w:tcW w:w="125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4</w:t>
            </w:r>
          </w:p>
        </w:tc>
        <w:tc>
          <w:tcPr>
            <w:tcW w:w="127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1,1</w:t>
            </w:r>
          </w:p>
        </w:tc>
        <w:tc>
          <w:tcPr>
            <w:tcW w:w="15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6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База отдыха "Валдайское озеро" ООО «</w:t>
            </w:r>
            <w:proofErr w:type="spellStart"/>
            <w:r w:rsidRPr="00E069ED">
              <w:rPr>
                <w:sz w:val="20"/>
              </w:rPr>
              <w:t>Велье</w:t>
            </w:r>
            <w:proofErr w:type="spellEnd"/>
            <w:r w:rsidRPr="00E069ED">
              <w:rPr>
                <w:sz w:val="20"/>
              </w:rPr>
              <w:t>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5302014182 </w:t>
            </w:r>
            <w:r w:rsidRPr="00E069ED">
              <w:rPr>
                <w:sz w:val="20"/>
              </w:rPr>
              <w:br/>
              <w:t>ОГРН 1155331000065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  <w:lang w:val="en-US"/>
              </w:rPr>
            </w:pPr>
            <w:r w:rsidRPr="00E069ED">
              <w:rPr>
                <w:sz w:val="20"/>
              </w:rPr>
              <w:t xml:space="preserve">Новгородская обл. Валдайский р-н </w:t>
            </w:r>
            <w:proofErr w:type="spellStart"/>
            <w:r w:rsidRPr="00E069ED">
              <w:rPr>
                <w:sz w:val="20"/>
              </w:rPr>
              <w:t>д</w:t>
            </w:r>
            <w:proofErr w:type="gramStart"/>
            <w:r w:rsidRPr="00E069ED">
              <w:rPr>
                <w:sz w:val="20"/>
              </w:rPr>
              <w:t>.С</w:t>
            </w:r>
            <w:proofErr w:type="gramEnd"/>
            <w:r w:rsidRPr="00E069ED">
              <w:rPr>
                <w:sz w:val="20"/>
              </w:rPr>
              <w:t>иманиха</w:t>
            </w:r>
            <w:proofErr w:type="spellEnd"/>
            <w:r w:rsidRPr="00E069ED">
              <w:rPr>
                <w:sz w:val="20"/>
              </w:rPr>
              <w:t xml:space="preserve"> ул. Береговая, д.1</w:t>
            </w:r>
          </w:p>
        </w:tc>
        <w:tc>
          <w:tcPr>
            <w:tcW w:w="188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База отдыха: здание кафе, административное здание,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гостевые дома</w:t>
            </w:r>
          </w:p>
        </w:tc>
      </w:tr>
      <w:tr w:rsidR="00795165" w:rsidRPr="00785775" w:rsidTr="007B0CB0">
        <w:trPr>
          <w:trHeight w:val="397"/>
        </w:trPr>
        <w:tc>
          <w:tcPr>
            <w:tcW w:w="595" w:type="dxa"/>
            <w:vAlign w:val="center"/>
          </w:tcPr>
          <w:p w:rsidR="00795165" w:rsidRPr="00E069ED" w:rsidRDefault="00795165" w:rsidP="00795165">
            <w:pPr>
              <w:pStyle w:val="ConsPlusNormal"/>
              <w:jc w:val="center"/>
              <w:rPr>
                <w:b/>
                <w:sz w:val="20"/>
              </w:rPr>
            </w:pPr>
            <w:r w:rsidRPr="00E069ED">
              <w:rPr>
                <w:b/>
                <w:sz w:val="20"/>
              </w:rPr>
              <w:t>2.</w:t>
            </w:r>
          </w:p>
        </w:tc>
        <w:tc>
          <w:tcPr>
            <w:tcW w:w="14539" w:type="dxa"/>
            <w:gridSpan w:val="16"/>
            <w:vAlign w:val="center"/>
          </w:tcPr>
          <w:p w:rsidR="00795165" w:rsidRPr="00E069ED" w:rsidRDefault="00795165" w:rsidP="00795165">
            <w:pPr>
              <w:pStyle w:val="ConsPlusNormal"/>
              <w:rPr>
                <w:b/>
                <w:sz w:val="20"/>
              </w:rPr>
            </w:pPr>
            <w:r w:rsidRPr="00E069ED">
              <w:rPr>
                <w:b/>
                <w:sz w:val="20"/>
              </w:rPr>
              <w:t>Места накопления ТКО (организации, учреждения, ИП)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57.787894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33.150580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19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бетон  </w:t>
            </w: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=4 кв. м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0,3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Муниципальное автономное общеобразовательное учреждение средняя общеобразовательная школа № 7, детский сад № 3 «Ягодка»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 5302008767 ОГРН 1025300516218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  <w:lang w:val="en-US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19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Здание учреждения образования и дошкольного образования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57.785684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33.151256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23</w:t>
            </w:r>
          </w:p>
        </w:tc>
        <w:tc>
          <w:tcPr>
            <w:tcW w:w="1542" w:type="dxa"/>
          </w:tcPr>
          <w:p w:rsidR="00795165" w:rsidRPr="00E069ED" w:rsidRDefault="00EE0743" w:rsidP="00795165">
            <w:pPr>
              <w:pStyle w:val="ConsPlusNormal"/>
              <w:jc w:val="center"/>
              <w:rPr>
                <w:sz w:val="20"/>
              </w:rPr>
            </w:pPr>
            <w:proofErr w:type="spellStart"/>
            <w:r w:rsidRPr="00E069ED">
              <w:rPr>
                <w:sz w:val="20"/>
              </w:rPr>
              <w:t>Щебень</w:t>
            </w:r>
            <w:proofErr w:type="gramStart"/>
            <w:r w:rsidRPr="00E069ED">
              <w:rPr>
                <w:sz w:val="20"/>
              </w:rPr>
              <w:t>,</w:t>
            </w:r>
            <w:r w:rsidR="00795165" w:rsidRPr="00E069ED">
              <w:rPr>
                <w:sz w:val="20"/>
              </w:rPr>
              <w:t>б</w:t>
            </w:r>
            <w:proofErr w:type="gramEnd"/>
            <w:r w:rsidR="00795165" w:rsidRPr="00E069ED">
              <w:rPr>
                <w:sz w:val="20"/>
              </w:rPr>
              <w:t>етон</w:t>
            </w:r>
            <w:proofErr w:type="spellEnd"/>
            <w:r w:rsidR="00795165" w:rsidRPr="00E069ED">
              <w:rPr>
                <w:sz w:val="20"/>
              </w:rPr>
              <w:t xml:space="preserve">  </w:t>
            </w:r>
            <w:r w:rsidR="00795165" w:rsidRPr="00E069ED">
              <w:rPr>
                <w:sz w:val="20"/>
                <w:lang w:val="en-US"/>
              </w:rPr>
              <w:t>S</w:t>
            </w:r>
            <w:r w:rsidR="00795165" w:rsidRPr="00E069ED">
              <w:rPr>
                <w:sz w:val="20"/>
              </w:rPr>
              <w:t>=4 кв. м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2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0,3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Стационарное отделение социального обслуживания граждан (ОАУСО "Валдайский комплексный центр социального обслуживания")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ИНН 5302000616 </w:t>
            </w:r>
            <w:r w:rsidRPr="00E069ED">
              <w:rPr>
                <w:sz w:val="20"/>
                <w:szCs w:val="20"/>
                <w:lang w:val="ru-RU"/>
              </w:rPr>
              <w:br/>
              <w:t>ОГРН 1025300515723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Новгородская обл, г Валдай, </w:t>
            </w:r>
            <w:proofErr w:type="spellStart"/>
            <w:proofErr w:type="gramStart"/>
            <w:r w:rsidRPr="00E069ED">
              <w:rPr>
                <w:sz w:val="20"/>
                <w:szCs w:val="20"/>
                <w:lang w:val="ru-RU"/>
              </w:rPr>
              <w:t>ул</w:t>
            </w:r>
            <w:proofErr w:type="spellEnd"/>
            <w:proofErr w:type="gramEnd"/>
            <w:r w:rsidRPr="00E069ED">
              <w:rPr>
                <w:sz w:val="20"/>
                <w:szCs w:val="20"/>
                <w:lang w:val="ru-RU"/>
              </w:rPr>
              <w:t xml:space="preserve"> Труда, </w:t>
            </w:r>
            <w:proofErr w:type="spellStart"/>
            <w:r w:rsidRPr="00E069ED">
              <w:rPr>
                <w:sz w:val="20"/>
                <w:szCs w:val="20"/>
                <w:lang w:val="ru-RU"/>
              </w:rPr>
              <w:t>д</w:t>
            </w:r>
            <w:proofErr w:type="spellEnd"/>
            <w:r w:rsidRPr="00E069ED">
              <w:rPr>
                <w:sz w:val="20"/>
                <w:szCs w:val="20"/>
                <w:lang w:val="ru-RU"/>
              </w:rPr>
              <w:t xml:space="preserve"> 5 к 2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Здание для постоянного проживания граждан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57.786671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33.151022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</w:t>
            </w:r>
            <w:r w:rsidRPr="00E069ED">
              <w:rPr>
                <w:sz w:val="20"/>
              </w:rPr>
              <w:lastRenderedPageBreak/>
              <w:t>22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 w:rsidRPr="00E069ED">
              <w:rPr>
                <w:rStyle w:val="af4"/>
                <w:bCs/>
                <w:i w:val="0"/>
                <w:iCs w:val="0"/>
                <w:sz w:val="20"/>
                <w:szCs w:val="20"/>
                <w:shd w:val="clear" w:color="auto" w:fill="FFFFFF"/>
                <w:lang w:val="ru-RU"/>
              </w:rPr>
              <w:t xml:space="preserve">Муниципальное бюджетное учреждение культуры Валдайская </w:t>
            </w:r>
            <w:r w:rsidRPr="00E069ED">
              <w:rPr>
                <w:rStyle w:val="af4"/>
                <w:bCs/>
                <w:i w:val="0"/>
                <w:iCs w:val="0"/>
                <w:sz w:val="20"/>
                <w:szCs w:val="20"/>
                <w:shd w:val="clear" w:color="auto" w:fill="FFFFFF"/>
                <w:lang w:val="ru-RU"/>
              </w:rPr>
              <w:lastRenderedPageBreak/>
              <w:t>централизованная клубная система</w:t>
            </w:r>
            <w:r w:rsidRPr="00E069ED">
              <w:rPr>
                <w:sz w:val="20"/>
                <w:szCs w:val="20"/>
                <w:shd w:val="clear" w:color="auto" w:fill="FFFFFF"/>
                <w:lang w:val="ru-RU"/>
              </w:rPr>
              <w:t xml:space="preserve">. 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 w:rsidRPr="00E069ED">
              <w:rPr>
                <w:sz w:val="20"/>
                <w:szCs w:val="20"/>
                <w:shd w:val="clear" w:color="auto" w:fill="FFFFFF"/>
                <w:lang w:val="ru-RU"/>
              </w:rPr>
              <w:t>ИНН:5302008510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shd w:val="clear" w:color="auto" w:fill="FFFFFF"/>
                <w:lang w:val="ru-RU"/>
              </w:rPr>
            </w:pPr>
            <w:r w:rsidRPr="00E069ED">
              <w:rPr>
                <w:sz w:val="20"/>
                <w:szCs w:val="20"/>
                <w:shd w:val="clear" w:color="auto" w:fill="FFFFFF"/>
                <w:lang w:val="ru-RU"/>
              </w:rPr>
              <w:t>ОГРН:1025300516999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shd w:val="clear" w:color="auto" w:fill="FFFFFF"/>
                <w:lang w:val="ru-RU"/>
              </w:rPr>
              <w:t>Новгородская обл., г. Валдай, ул. Труда, д. 18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Здание клуба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57.786671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33.151022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22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Муниципальное учреждение культуры «</w:t>
            </w:r>
            <w:proofErr w:type="spellStart"/>
            <w:r w:rsidRPr="00E069ED">
              <w:rPr>
                <w:sz w:val="20"/>
                <w:szCs w:val="20"/>
                <w:lang w:val="ru-RU"/>
              </w:rPr>
              <w:t>Межпоселенческая</w:t>
            </w:r>
            <w:proofErr w:type="spellEnd"/>
            <w:r w:rsidRPr="00E069ED">
              <w:rPr>
                <w:sz w:val="20"/>
                <w:szCs w:val="20"/>
                <w:lang w:val="ru-RU"/>
              </w:rPr>
              <w:t xml:space="preserve"> библиотека имени Б.С. Романова Валдайского муниципального района»</w:t>
            </w:r>
          </w:p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ИНН 5302008340 </w:t>
            </w:r>
            <w:r w:rsidRPr="00E069ED">
              <w:rPr>
                <w:sz w:val="20"/>
                <w:szCs w:val="20"/>
                <w:lang w:val="ru-RU"/>
              </w:rPr>
              <w:br/>
              <w:t xml:space="preserve">ОГРН 1025300516900 </w:t>
            </w:r>
          </w:p>
          <w:p w:rsidR="00795165" w:rsidRPr="00E069ED" w:rsidRDefault="00795165" w:rsidP="00795165">
            <w:pPr>
              <w:jc w:val="center"/>
              <w:rPr>
                <w:b/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Новгородская обл, г Валдай, Комсомольский </w:t>
            </w:r>
            <w:proofErr w:type="spellStart"/>
            <w:r w:rsidRPr="00E069ED">
              <w:rPr>
                <w:sz w:val="20"/>
                <w:szCs w:val="20"/>
                <w:lang w:val="ru-RU"/>
              </w:rPr>
              <w:t>пр-кт</w:t>
            </w:r>
            <w:proofErr w:type="spellEnd"/>
            <w:r w:rsidRPr="00E069ED">
              <w:rPr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E069ED">
              <w:rPr>
                <w:sz w:val="20"/>
                <w:szCs w:val="20"/>
                <w:lang w:val="ru-RU"/>
              </w:rPr>
              <w:t>д</w:t>
            </w:r>
            <w:proofErr w:type="spellEnd"/>
            <w:r w:rsidRPr="00E069ED">
              <w:rPr>
                <w:sz w:val="20"/>
                <w:szCs w:val="20"/>
                <w:lang w:val="ru-RU"/>
              </w:rPr>
              <w:t xml:space="preserve"> 20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Библиотека 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57.786767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33.152568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3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ООО «</w:t>
            </w:r>
            <w:r w:rsidR="00210046" w:rsidRPr="00E069ED">
              <w:rPr>
                <w:sz w:val="20"/>
              </w:rPr>
              <w:t>Север</w:t>
            </w:r>
            <w:r w:rsidRPr="00E069ED">
              <w:rPr>
                <w:sz w:val="20"/>
              </w:rPr>
              <w:t>» магазин «Хлеб</w:t>
            </w:r>
            <w:r w:rsidR="00210046" w:rsidRPr="00E069ED">
              <w:rPr>
                <w:sz w:val="20"/>
              </w:rPr>
              <w:t xml:space="preserve">ная лавка»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</w:t>
            </w:r>
            <w:r w:rsidR="00BC5148" w:rsidRPr="00E069ED">
              <w:t xml:space="preserve"> </w:t>
            </w:r>
            <w:r w:rsidR="00BC5148" w:rsidRPr="00E069ED">
              <w:rPr>
                <w:sz w:val="20"/>
              </w:rPr>
              <w:t>110700793097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 </w:t>
            </w:r>
            <w:r w:rsidR="00BC5148" w:rsidRPr="00E069ED">
              <w:rPr>
                <w:sz w:val="20"/>
              </w:rPr>
              <w:t>1215300005403</w:t>
            </w:r>
          </w:p>
          <w:p w:rsidR="00795165" w:rsidRPr="00E069ED" w:rsidRDefault="00BC5148" w:rsidP="00BC5148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область, Валдайский р-н, </w:t>
            </w:r>
            <w:proofErr w:type="spellStart"/>
            <w:proofErr w:type="gramStart"/>
            <w:r w:rsidRPr="00E069ED">
              <w:rPr>
                <w:sz w:val="20"/>
              </w:rPr>
              <w:t>п</w:t>
            </w:r>
            <w:proofErr w:type="spellEnd"/>
            <w:proofErr w:type="gramEnd"/>
            <w:r w:rsidRPr="00E069ED">
              <w:rPr>
                <w:sz w:val="20"/>
              </w:rPr>
              <w:t xml:space="preserve"> </w:t>
            </w:r>
            <w:proofErr w:type="spellStart"/>
            <w:r w:rsidRPr="00E069ED">
              <w:rPr>
                <w:sz w:val="20"/>
              </w:rPr>
              <w:t>Короцко</w:t>
            </w:r>
            <w:proofErr w:type="spellEnd"/>
            <w:r w:rsidRPr="00E069ED">
              <w:rPr>
                <w:sz w:val="20"/>
              </w:rPr>
              <w:t xml:space="preserve">, </w:t>
            </w:r>
            <w:proofErr w:type="spellStart"/>
            <w:r w:rsidRPr="00E069ED">
              <w:rPr>
                <w:sz w:val="20"/>
              </w:rPr>
              <w:t>ул</w:t>
            </w:r>
            <w:proofErr w:type="spellEnd"/>
            <w:r w:rsidRPr="00E069ED">
              <w:rPr>
                <w:sz w:val="20"/>
              </w:rPr>
              <w:t xml:space="preserve"> Центральная, д. 14а, офис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Помещение продовольственного магазина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57.788854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33.151135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18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Индивидуальный предприниматель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530202114620 </w:t>
            </w:r>
            <w:r w:rsidRPr="00E069ED">
              <w:rPr>
                <w:sz w:val="20"/>
              </w:rPr>
              <w:br/>
              <w:t>ОРГНИП 320532100016061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 Валдайский р-н, д. Ивантеево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Здание  продовольственного магазина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57.789212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33.150774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,Новгородская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ул. Верхняя, д. 21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Индивидуальный предприниматель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5302013693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ОГРНИП 1125302000537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 Валдайский р-н, д. Ивантеево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Здание  продовольственного магазина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57.753627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33.078879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Новгородская обл. Валдайский р-н, д. Большое Уклейно, д. 5а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</w:rPr>
            </w:pPr>
            <w:proofErr w:type="spellStart"/>
            <w:r w:rsidRPr="00E069ED">
              <w:rPr>
                <w:sz w:val="20"/>
                <w:szCs w:val="20"/>
              </w:rPr>
              <w:t>не</w:t>
            </w:r>
            <w:proofErr w:type="spellEnd"/>
            <w:r w:rsidRPr="00E069ED">
              <w:rPr>
                <w:sz w:val="20"/>
                <w:szCs w:val="20"/>
              </w:rPr>
              <w:t xml:space="preserve"> </w:t>
            </w:r>
            <w:proofErr w:type="spellStart"/>
            <w:r w:rsidRPr="00E069ED">
              <w:rPr>
                <w:sz w:val="20"/>
                <w:szCs w:val="20"/>
              </w:rPr>
              <w:t>планируется</w:t>
            </w:r>
            <w:proofErr w:type="spellEnd"/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Индивидуальный предприниматель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ОГРНИП: 314533122300020 </w:t>
            </w:r>
            <w:r w:rsidRPr="00E069ED">
              <w:rPr>
                <w:sz w:val="20"/>
              </w:rPr>
              <w:br/>
              <w:t>ИНН: 530200312377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обл, г Валдай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Здание  продовольственного магазина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4D2EFF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исключен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</w:p>
        </w:tc>
        <w:tc>
          <w:tcPr>
            <w:tcW w:w="1542" w:type="dxa"/>
          </w:tcPr>
          <w:p w:rsidR="00795165" w:rsidRPr="00E069ED" w:rsidRDefault="00795165" w:rsidP="00B72E27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57,715330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33,149982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Новгородская обл. Валдайский р-н, д. Русские Новики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прилегающая территория, грунт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4D2EFF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Администрация Ивантеевского сельского поселения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EF2159" w:rsidRPr="00E069ED" w:rsidRDefault="00EF2159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Зеленая</w:t>
            </w:r>
            <w:proofErr w:type="gramEnd"/>
            <w:r w:rsidRPr="00E069ED">
              <w:rPr>
                <w:sz w:val="20"/>
              </w:rPr>
              <w:t>, д.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Территория воинского захоронения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Территория общественного кладбища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57,802098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33,153295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 Валдайский р-н, д. Ивантеево 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прилегающая территория, грунт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Администрация Ивантеевского сельского поселения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Зеленая</w:t>
            </w:r>
            <w:proofErr w:type="gramEnd"/>
            <w:r w:rsidRPr="00E069ED">
              <w:rPr>
                <w:sz w:val="20"/>
              </w:rPr>
              <w:t>, д.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Территория воинского захоронения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57.786733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33.155620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9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прилегающая территория, бетон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Индивидуальный предприниматель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530200128836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ОГРНИП: 304530226000011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 Валдайский р-н, д. Ивантеево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Здание  гаража  для размещения и ремонта техники 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57.788017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33.154647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11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помещение, щебень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Администрация Ивантеевского сельского поселения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Зеленая</w:t>
            </w:r>
            <w:proofErr w:type="gramEnd"/>
            <w:r w:rsidRPr="00E069ED">
              <w:rPr>
                <w:sz w:val="20"/>
              </w:rPr>
              <w:t>, д.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Здание  гаража  для размещения техники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57.784995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33.154121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</w:t>
            </w:r>
            <w:r w:rsidRPr="00E069ED">
              <w:rPr>
                <w:sz w:val="20"/>
              </w:rPr>
              <w:lastRenderedPageBreak/>
              <w:t xml:space="preserve">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прилегающая </w:t>
            </w:r>
            <w:r w:rsidRPr="00E069ED">
              <w:rPr>
                <w:sz w:val="20"/>
              </w:rPr>
              <w:lastRenderedPageBreak/>
              <w:t>территория, бетон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Индивидуальный </w:t>
            </w:r>
            <w:r w:rsidRPr="00E069ED">
              <w:rPr>
                <w:sz w:val="20"/>
              </w:rPr>
              <w:lastRenderedPageBreak/>
              <w:t xml:space="preserve">предприниматель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530200312377 ОГРНИП: 314533122300020, Новгородская обл., Валдайский р-н, д. Ивантеево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Здание  гаража  для </w:t>
            </w:r>
            <w:r w:rsidRPr="00E069ED">
              <w:rPr>
                <w:sz w:val="20"/>
              </w:rPr>
              <w:lastRenderedPageBreak/>
              <w:t>размещения и ремонта техники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57.787109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33.155417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>, д. 10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котельная № 13 Валдайского теплового участка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ООО «Тепловая компания Новгородская»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ИНН: 5321160478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ОГРН: 1135321001188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 г. Великий Новгород ул. </w:t>
            </w:r>
            <w:proofErr w:type="gramStart"/>
            <w:r w:rsidRPr="00E069ED">
              <w:rPr>
                <w:sz w:val="20"/>
              </w:rPr>
              <w:t>Большая</w:t>
            </w:r>
            <w:proofErr w:type="gramEnd"/>
            <w:r w:rsidRPr="00E069ED">
              <w:rPr>
                <w:sz w:val="20"/>
              </w:rPr>
              <w:t xml:space="preserve"> Санкт-Петербургская 39 строение 10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Здание котельной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3, </w:t>
            </w:r>
            <w:proofErr w:type="spellStart"/>
            <w:r w:rsidRPr="00E069ED">
              <w:rPr>
                <w:sz w:val="20"/>
              </w:rPr>
              <w:t>офф</w:t>
            </w:r>
            <w:proofErr w:type="spellEnd"/>
            <w:r w:rsidRPr="00E069ED">
              <w:rPr>
                <w:sz w:val="20"/>
              </w:rPr>
              <w:t>. 21н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Новгородское отделение N 8629 ПАО Сбербанк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7707083893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1027700132195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173021, Новгородская обл., г. Великий Новгород, просп. Мира, 32, корп.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Помещение офиса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3, </w:t>
            </w:r>
            <w:proofErr w:type="spellStart"/>
            <w:r w:rsidRPr="00E069ED">
              <w:rPr>
                <w:sz w:val="20"/>
              </w:rPr>
              <w:t>офф</w:t>
            </w:r>
            <w:proofErr w:type="spellEnd"/>
            <w:r w:rsidRPr="00E069ED">
              <w:rPr>
                <w:sz w:val="20"/>
              </w:rPr>
              <w:t>. 23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Правление ТСЖ "Валдай-5"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 5302013284 </w:t>
            </w:r>
            <w:r w:rsidRPr="00E069ED">
              <w:rPr>
                <w:sz w:val="20"/>
              </w:rPr>
              <w:br/>
              <w:t>ОГРН 1105302000561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3, </w:t>
            </w:r>
            <w:proofErr w:type="spellStart"/>
            <w:r w:rsidRPr="00E069ED">
              <w:rPr>
                <w:sz w:val="20"/>
              </w:rPr>
              <w:t>офф</w:t>
            </w:r>
            <w:proofErr w:type="spellEnd"/>
            <w:r w:rsidRPr="00E069ED">
              <w:rPr>
                <w:sz w:val="20"/>
              </w:rPr>
              <w:t>. 21Н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Помещение офиса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д. 3, </w:t>
            </w:r>
            <w:proofErr w:type="spellStart"/>
            <w:r w:rsidRPr="00E069ED">
              <w:rPr>
                <w:sz w:val="20"/>
              </w:rPr>
              <w:t>офф</w:t>
            </w:r>
            <w:proofErr w:type="spellEnd"/>
            <w:r w:rsidRPr="00E069ED">
              <w:rPr>
                <w:sz w:val="20"/>
              </w:rPr>
              <w:t>. 46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Центр врача общей практики,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ГОБУЗ «Валдайская центральная районная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больница»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 5302001144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 1025300516471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Новгородская обл, г Валдай, </w:t>
            </w:r>
            <w:proofErr w:type="spellStart"/>
            <w:proofErr w:type="gramStart"/>
            <w:r w:rsidRPr="00E069ED">
              <w:rPr>
                <w:sz w:val="20"/>
              </w:rPr>
              <w:t>ул</w:t>
            </w:r>
            <w:proofErr w:type="spellEnd"/>
            <w:proofErr w:type="gramEnd"/>
            <w:r w:rsidRPr="00E069ED">
              <w:rPr>
                <w:sz w:val="20"/>
              </w:rPr>
              <w:t xml:space="preserve"> Песчаная, </w:t>
            </w:r>
            <w:proofErr w:type="spellStart"/>
            <w:r w:rsidRPr="00E069ED">
              <w:rPr>
                <w:sz w:val="20"/>
              </w:rPr>
              <w:t>д</w:t>
            </w:r>
            <w:proofErr w:type="spellEnd"/>
            <w:r w:rsidRPr="00E069ED">
              <w:rPr>
                <w:sz w:val="20"/>
              </w:rPr>
              <w:t xml:space="preserve"> 1А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Помещение медицинского учреждения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57.795307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33.143888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Зеленая</w:t>
            </w:r>
            <w:proofErr w:type="gramEnd"/>
            <w:r w:rsidRPr="00E069ED">
              <w:rPr>
                <w:sz w:val="20"/>
              </w:rPr>
              <w:t>, д. 1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Администрация Ивантеевского сельского поселения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Зеленая</w:t>
            </w:r>
            <w:proofErr w:type="gramEnd"/>
            <w:r w:rsidRPr="00E069ED">
              <w:rPr>
                <w:sz w:val="20"/>
              </w:rPr>
              <w:t>, д. 1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Административное здание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57.791110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33.142725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Центральная</w:t>
            </w:r>
            <w:proofErr w:type="gramEnd"/>
            <w:r w:rsidRPr="00E069ED">
              <w:rPr>
                <w:sz w:val="20"/>
              </w:rPr>
              <w:t>, д. 35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Ивантеевское участковое лесничество ГОКУ «Валдайское лесничество»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5302014376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ОГРН: 1155321008270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обл, г Валдай, </w:t>
            </w:r>
            <w:proofErr w:type="spellStart"/>
            <w:proofErr w:type="gramStart"/>
            <w:r w:rsidRPr="00E069ED">
              <w:rPr>
                <w:sz w:val="20"/>
              </w:rPr>
              <w:t>ул</w:t>
            </w:r>
            <w:proofErr w:type="spellEnd"/>
            <w:proofErr w:type="gramEnd"/>
            <w:r w:rsidRPr="00E069ED">
              <w:rPr>
                <w:sz w:val="20"/>
              </w:rPr>
              <w:t xml:space="preserve"> Октябрьская, </w:t>
            </w:r>
            <w:proofErr w:type="spellStart"/>
            <w:r w:rsidRPr="00E069ED">
              <w:rPr>
                <w:sz w:val="20"/>
              </w:rPr>
              <w:t>д</w:t>
            </w:r>
            <w:proofErr w:type="spellEnd"/>
            <w:r w:rsidRPr="00E069ED">
              <w:rPr>
                <w:sz w:val="20"/>
              </w:rPr>
              <w:t xml:space="preserve"> 55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</w:rPr>
            </w:pPr>
            <w:r w:rsidRPr="00E069ED">
              <w:rPr>
                <w:sz w:val="20"/>
                <w:szCs w:val="20"/>
              </w:rPr>
              <w:t>Административное здание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57.792558 </w:t>
            </w:r>
          </w:p>
        </w:tc>
        <w:tc>
          <w:tcPr>
            <w:tcW w:w="1128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33.148516</w:t>
            </w:r>
          </w:p>
        </w:tc>
        <w:tc>
          <w:tcPr>
            <w:tcW w:w="2491" w:type="dxa"/>
            <w:gridSpan w:val="3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Верхняя</w:t>
            </w:r>
            <w:proofErr w:type="gramEnd"/>
            <w:r w:rsidRPr="00E069ED">
              <w:rPr>
                <w:sz w:val="20"/>
              </w:rPr>
              <w:t>, д. 13а</w:t>
            </w:r>
          </w:p>
        </w:tc>
        <w:tc>
          <w:tcPr>
            <w:tcW w:w="154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встроенное помещение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Тверское лесничество Минобороны РФ </w:t>
            </w:r>
            <w:proofErr w:type="gramStart"/>
            <w:r w:rsidRPr="00E069ED">
              <w:rPr>
                <w:sz w:val="20"/>
              </w:rPr>
              <w:t>-ф</w:t>
            </w:r>
            <w:proofErr w:type="gramEnd"/>
            <w:r w:rsidRPr="00E069ED">
              <w:rPr>
                <w:sz w:val="20"/>
              </w:rPr>
              <w:t>илиал ФГКУ  «Управление лесного хозяйства и природопользования"Министерства обороны РФ»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ИНН: 7704761773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1107746633521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Тверская обл., 3АТО Озёрный, </w:t>
            </w:r>
            <w:proofErr w:type="spellStart"/>
            <w:r w:rsidRPr="00E069ED">
              <w:rPr>
                <w:sz w:val="20"/>
              </w:rPr>
              <w:t>Болотовский</w:t>
            </w:r>
            <w:proofErr w:type="spellEnd"/>
            <w:r w:rsidRPr="00E069ED">
              <w:rPr>
                <w:sz w:val="20"/>
              </w:rPr>
              <w:t xml:space="preserve"> </w:t>
            </w:r>
            <w:proofErr w:type="spellStart"/>
            <w:r w:rsidRPr="00E069ED">
              <w:rPr>
                <w:sz w:val="20"/>
              </w:rPr>
              <w:t>р-он</w:t>
            </w:r>
            <w:proofErr w:type="spellEnd"/>
            <w:r w:rsidRPr="00E069ED">
              <w:rPr>
                <w:sz w:val="20"/>
              </w:rPr>
              <w:t>, ул. Полевая, д. 6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jc w:val="center"/>
              <w:rPr>
                <w:sz w:val="20"/>
                <w:szCs w:val="20"/>
              </w:rPr>
            </w:pPr>
            <w:r w:rsidRPr="00E069ED">
              <w:rPr>
                <w:sz w:val="20"/>
                <w:szCs w:val="20"/>
              </w:rPr>
              <w:t>Административное здание</w:t>
            </w:r>
          </w:p>
        </w:tc>
      </w:tr>
      <w:tr w:rsidR="00057C51" w:rsidRPr="00E069ED" w:rsidTr="00916B0F">
        <w:tc>
          <w:tcPr>
            <w:tcW w:w="595" w:type="dxa"/>
          </w:tcPr>
          <w:p w:rsidR="00057C51" w:rsidRPr="00E069ED" w:rsidRDefault="00057C51" w:rsidP="00795165">
            <w:pPr>
              <w:pStyle w:val="ConsPlusNormal"/>
              <w:numPr>
                <w:ilvl w:val="0"/>
                <w:numId w:val="1"/>
              </w:numPr>
              <w:jc w:val="center"/>
              <w:rPr>
                <w:sz w:val="20"/>
              </w:rPr>
            </w:pPr>
          </w:p>
        </w:tc>
        <w:tc>
          <w:tcPr>
            <w:tcW w:w="1240" w:type="dxa"/>
            <w:gridSpan w:val="3"/>
          </w:tcPr>
          <w:p w:rsidR="00057C51" w:rsidRPr="00E069ED" w:rsidRDefault="00057C51" w:rsidP="00057C51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57.786798 </w:t>
            </w:r>
          </w:p>
        </w:tc>
        <w:tc>
          <w:tcPr>
            <w:tcW w:w="1128" w:type="dxa"/>
          </w:tcPr>
          <w:p w:rsidR="00057C51" w:rsidRPr="00E069ED" w:rsidRDefault="00057C51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33.150597</w:t>
            </w:r>
          </w:p>
        </w:tc>
        <w:tc>
          <w:tcPr>
            <w:tcW w:w="2491" w:type="dxa"/>
            <w:gridSpan w:val="3"/>
          </w:tcPr>
          <w:p w:rsidR="00057C51" w:rsidRPr="00E069ED" w:rsidRDefault="00057C51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</w:rPr>
              <w:t>Озерная</w:t>
            </w:r>
            <w:proofErr w:type="gramEnd"/>
            <w:r w:rsidRPr="00E069ED">
              <w:rPr>
                <w:sz w:val="20"/>
              </w:rPr>
              <w:t xml:space="preserve">, </w:t>
            </w:r>
            <w:proofErr w:type="spellStart"/>
            <w:r w:rsidRPr="00E069ED">
              <w:rPr>
                <w:sz w:val="20"/>
              </w:rPr>
              <w:t>з</w:t>
            </w:r>
            <w:proofErr w:type="spellEnd"/>
            <w:r w:rsidRPr="00E069ED">
              <w:rPr>
                <w:sz w:val="20"/>
              </w:rPr>
              <w:t>/у № 21а</w:t>
            </w:r>
          </w:p>
        </w:tc>
        <w:tc>
          <w:tcPr>
            <w:tcW w:w="1542" w:type="dxa"/>
          </w:tcPr>
          <w:p w:rsidR="00EE0743" w:rsidRPr="00E069ED" w:rsidRDefault="00EE0743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</w:t>
            </w:r>
            <w:proofErr w:type="spellStart"/>
            <w:r w:rsidRPr="00E069ED">
              <w:rPr>
                <w:sz w:val="20"/>
                <w:lang w:val="en-US"/>
              </w:rPr>
              <w:t>етон</w:t>
            </w:r>
            <w:proofErr w:type="spellEnd"/>
            <w:r w:rsidRPr="00E069ED">
              <w:rPr>
                <w:sz w:val="20"/>
              </w:rPr>
              <w:t>,</w:t>
            </w:r>
            <w:r w:rsidRPr="00E069ED">
              <w:rPr>
                <w:sz w:val="20"/>
                <w:lang w:val="en-US"/>
              </w:rPr>
              <w:t xml:space="preserve"> </w:t>
            </w:r>
          </w:p>
          <w:p w:rsidR="00057C51" w:rsidRPr="00E069ED" w:rsidRDefault="00EE0743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S=</w:t>
            </w:r>
            <w:r w:rsidR="00057C51" w:rsidRPr="00E069ED">
              <w:rPr>
                <w:sz w:val="20"/>
              </w:rPr>
              <w:t>2,56</w:t>
            </w:r>
          </w:p>
          <w:p w:rsidR="00EE0743" w:rsidRPr="00E069ED" w:rsidRDefault="00EE0743" w:rsidP="00795165">
            <w:pPr>
              <w:pStyle w:val="ConsPlusNormal"/>
              <w:jc w:val="center"/>
              <w:rPr>
                <w:sz w:val="20"/>
              </w:rPr>
            </w:pPr>
            <w:proofErr w:type="gramStart"/>
            <w:r w:rsidRPr="00E069ED">
              <w:rPr>
                <w:sz w:val="20"/>
              </w:rPr>
              <w:t>закрытая</w:t>
            </w:r>
            <w:proofErr w:type="gramEnd"/>
            <w:r w:rsidRPr="00E069ED">
              <w:rPr>
                <w:sz w:val="20"/>
              </w:rPr>
              <w:t>, ограждение</w:t>
            </w:r>
          </w:p>
        </w:tc>
        <w:tc>
          <w:tcPr>
            <w:tcW w:w="1406" w:type="dxa"/>
            <w:gridSpan w:val="2"/>
          </w:tcPr>
          <w:p w:rsidR="00057C51" w:rsidRPr="00E069ED" w:rsidRDefault="00057C51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057C51" w:rsidRPr="00E069ED" w:rsidRDefault="00057C51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0,3</w:t>
            </w:r>
          </w:p>
        </w:tc>
        <w:tc>
          <w:tcPr>
            <w:tcW w:w="1424" w:type="dxa"/>
          </w:tcPr>
          <w:p w:rsidR="00057C51" w:rsidRPr="00E069ED" w:rsidRDefault="00EE0743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  <w:vAlign w:val="center"/>
          </w:tcPr>
          <w:p w:rsidR="00796830" w:rsidRPr="00E069ED" w:rsidRDefault="00E30BAC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Валдайский многопрофильный медицинский центр Северо-Западного окружного научно-клинического центра имени Л.Г. Соколова ФМБА России</w:t>
            </w:r>
          </w:p>
          <w:p w:rsidR="00796830" w:rsidRPr="00E069ED" w:rsidRDefault="00796830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 – 7802048200</w:t>
            </w:r>
          </w:p>
          <w:p w:rsidR="00796830" w:rsidRPr="00E069ED" w:rsidRDefault="00796830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 – 1027801562876</w:t>
            </w:r>
          </w:p>
          <w:p w:rsidR="00057C51" w:rsidRPr="00E069ED" w:rsidRDefault="00057C51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Новгородская обл., г. Валдай, ул. Песчаная, 1а</w:t>
            </w:r>
          </w:p>
        </w:tc>
        <w:tc>
          <w:tcPr>
            <w:tcW w:w="1923" w:type="dxa"/>
            <w:gridSpan w:val="2"/>
          </w:tcPr>
          <w:p w:rsidR="00057C51" w:rsidRPr="00E069ED" w:rsidRDefault="00057C51" w:rsidP="00057C51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 xml:space="preserve">Врачебная </w:t>
            </w:r>
            <w:r w:rsidR="00EE0743" w:rsidRPr="00E069ED">
              <w:rPr>
                <w:sz w:val="20"/>
              </w:rPr>
              <w:br/>
            </w:r>
            <w:r w:rsidRPr="00E069ED">
              <w:rPr>
                <w:sz w:val="20"/>
              </w:rPr>
              <w:t>амбулатория</w:t>
            </w:r>
          </w:p>
          <w:p w:rsidR="00057C51" w:rsidRPr="00E069ED" w:rsidRDefault="00057C51" w:rsidP="00795165">
            <w:pPr>
              <w:jc w:val="center"/>
              <w:rPr>
                <w:sz w:val="20"/>
                <w:szCs w:val="20"/>
                <w:lang w:val="ru-RU"/>
              </w:rPr>
            </w:pPr>
          </w:p>
        </w:tc>
      </w:tr>
      <w:tr w:rsidR="001B365F" w:rsidRPr="00E069ED" w:rsidTr="00916B0F">
        <w:tc>
          <w:tcPr>
            <w:tcW w:w="595" w:type="dxa"/>
          </w:tcPr>
          <w:p w:rsidR="001B365F" w:rsidRPr="00E069ED" w:rsidRDefault="001B365F" w:rsidP="001B365F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2.23.</w:t>
            </w:r>
          </w:p>
        </w:tc>
        <w:tc>
          <w:tcPr>
            <w:tcW w:w="1240" w:type="dxa"/>
            <w:gridSpan w:val="3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57.830884</w:t>
            </w:r>
          </w:p>
        </w:tc>
        <w:tc>
          <w:tcPr>
            <w:tcW w:w="1128" w:type="dxa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33.195765</w:t>
            </w:r>
          </w:p>
        </w:tc>
        <w:tc>
          <w:tcPr>
            <w:tcW w:w="2491" w:type="dxa"/>
            <w:gridSpan w:val="3"/>
          </w:tcPr>
          <w:p w:rsidR="00796830" w:rsidRPr="00E069ED" w:rsidRDefault="001B365F" w:rsidP="00796830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Новгородская обл., Валдайский р-н, </w:t>
            </w:r>
          </w:p>
          <w:p w:rsidR="00796830" w:rsidRPr="00E069ED" w:rsidRDefault="00796830" w:rsidP="00796830">
            <w:pPr>
              <w:pStyle w:val="ConsPlusNormal"/>
              <w:rPr>
                <w:sz w:val="20"/>
              </w:rPr>
            </w:pPr>
            <w:proofErr w:type="spellStart"/>
            <w:r w:rsidRPr="00E069ED">
              <w:rPr>
                <w:sz w:val="20"/>
              </w:rPr>
              <w:t>з</w:t>
            </w:r>
            <w:proofErr w:type="spellEnd"/>
            <w:r w:rsidRPr="00E069ED">
              <w:rPr>
                <w:sz w:val="20"/>
              </w:rPr>
              <w:t xml:space="preserve">/у № 720001/  </w:t>
            </w:r>
          </w:p>
          <w:p w:rsidR="001B365F" w:rsidRPr="00E069ED" w:rsidRDefault="00796830" w:rsidP="00796830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(д. Большое Городно)</w:t>
            </w:r>
          </w:p>
        </w:tc>
        <w:tc>
          <w:tcPr>
            <w:tcW w:w="1542" w:type="dxa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щебень, грунт</w:t>
            </w:r>
          </w:p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=10 кв. м</w:t>
            </w:r>
          </w:p>
        </w:tc>
        <w:tc>
          <w:tcPr>
            <w:tcW w:w="1406" w:type="dxa"/>
            <w:gridSpan w:val="2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</w:t>
            </w:r>
          </w:p>
        </w:tc>
        <w:tc>
          <w:tcPr>
            <w:tcW w:w="1259" w:type="dxa"/>
            <w:gridSpan w:val="2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8</w:t>
            </w:r>
          </w:p>
        </w:tc>
        <w:tc>
          <w:tcPr>
            <w:tcW w:w="1424" w:type="dxa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  <w:vAlign w:val="center"/>
          </w:tcPr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Администрация </w:t>
            </w:r>
            <w:r w:rsidRPr="00E069ED">
              <w:rPr>
                <w:sz w:val="20"/>
              </w:rPr>
              <w:br/>
              <w:t>Ивантеевского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сельского поселения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Валдайский р-н,</w:t>
            </w:r>
          </w:p>
          <w:p w:rsidR="001B365F" w:rsidRPr="00E069ED" w:rsidRDefault="001B365F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д.</w:t>
            </w:r>
            <w:r w:rsidR="00796830" w:rsidRPr="00E069ED">
              <w:rPr>
                <w:sz w:val="20"/>
              </w:rPr>
              <w:t xml:space="preserve">Ивантеево, ул. </w:t>
            </w:r>
            <w:r w:rsidR="00E30BAC" w:rsidRPr="00E069ED">
              <w:rPr>
                <w:sz w:val="20"/>
              </w:rPr>
              <w:t>Зеленая, д. 1</w:t>
            </w:r>
          </w:p>
        </w:tc>
        <w:tc>
          <w:tcPr>
            <w:tcW w:w="1923" w:type="dxa"/>
            <w:gridSpan w:val="2"/>
          </w:tcPr>
          <w:p w:rsidR="001B365F" w:rsidRPr="00E069ED" w:rsidRDefault="001B365F" w:rsidP="001B365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общественное </w:t>
            </w:r>
            <w:r w:rsidRPr="00E069ED">
              <w:rPr>
                <w:sz w:val="20"/>
              </w:rPr>
              <w:br/>
              <w:t xml:space="preserve">кладбище </w:t>
            </w:r>
          </w:p>
        </w:tc>
      </w:tr>
      <w:tr w:rsidR="00795165" w:rsidRPr="00785775" w:rsidTr="007B0CB0">
        <w:trPr>
          <w:trHeight w:val="397"/>
        </w:trPr>
        <w:tc>
          <w:tcPr>
            <w:tcW w:w="595" w:type="dxa"/>
            <w:vAlign w:val="center"/>
          </w:tcPr>
          <w:p w:rsidR="00795165" w:rsidRPr="00E069ED" w:rsidRDefault="00795165" w:rsidP="00795165">
            <w:pPr>
              <w:pStyle w:val="ConsPlusNormal"/>
              <w:jc w:val="center"/>
              <w:rPr>
                <w:b/>
                <w:sz w:val="20"/>
              </w:rPr>
            </w:pPr>
            <w:r w:rsidRPr="00E069ED">
              <w:rPr>
                <w:b/>
                <w:sz w:val="20"/>
              </w:rPr>
              <w:t>3.</w:t>
            </w:r>
          </w:p>
        </w:tc>
        <w:tc>
          <w:tcPr>
            <w:tcW w:w="14539" w:type="dxa"/>
            <w:gridSpan w:val="16"/>
            <w:vAlign w:val="center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proofErr w:type="gramStart"/>
            <w:r w:rsidRPr="00E069ED">
              <w:rPr>
                <w:b/>
                <w:sz w:val="20"/>
              </w:rPr>
              <w:t>Места накопления отходов ТКО (индивидуальные жилые дома (ИЖД)</w:t>
            </w:r>
            <w:proofErr w:type="gramEnd"/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23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57.834752</w:t>
            </w:r>
          </w:p>
        </w:tc>
        <w:tc>
          <w:tcPr>
            <w:tcW w:w="1287" w:type="dxa"/>
            <w:gridSpan w:val="3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33.194599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Большое Городно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 </w:t>
            </w:r>
            <w:r w:rsidRPr="00E069ED">
              <w:rPr>
                <w:sz w:val="20"/>
                <w:szCs w:val="20"/>
                <w:lang w:val="ru-RU"/>
              </w:rPr>
              <w:br/>
              <w:t>д. Большое Городно</w:t>
            </w:r>
          </w:p>
        </w:tc>
      </w:tr>
      <w:tr w:rsidR="00442F75" w:rsidRPr="00E069ED" w:rsidTr="00916B0F">
        <w:tc>
          <w:tcPr>
            <w:tcW w:w="595" w:type="dxa"/>
            <w:vMerge w:val="restart"/>
          </w:tcPr>
          <w:p w:rsidR="00442F75" w:rsidRPr="00E069ED" w:rsidRDefault="00442F75" w:rsidP="005056CF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  <w:vMerge w:val="restart"/>
          </w:tcPr>
          <w:p w:rsidR="00442F75" w:rsidRPr="00E069ED" w:rsidRDefault="00442F75" w:rsidP="005056CF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</w:rPr>
              <w:t>57.754259</w:t>
            </w:r>
          </w:p>
        </w:tc>
        <w:tc>
          <w:tcPr>
            <w:tcW w:w="1308" w:type="dxa"/>
            <w:gridSpan w:val="4"/>
            <w:vMerge w:val="restart"/>
          </w:tcPr>
          <w:p w:rsidR="00442F75" w:rsidRPr="00E069ED" w:rsidRDefault="00442F75" w:rsidP="005056CF">
            <w:pPr>
              <w:jc w:val="center"/>
              <w:rPr>
                <w:sz w:val="20"/>
                <w:szCs w:val="20"/>
              </w:rPr>
            </w:pPr>
            <w:r w:rsidRPr="00E069ED">
              <w:rPr>
                <w:sz w:val="20"/>
                <w:szCs w:val="20"/>
              </w:rPr>
              <w:t>33.082005</w:t>
            </w:r>
          </w:p>
        </w:tc>
        <w:tc>
          <w:tcPr>
            <w:tcW w:w="2268" w:type="dxa"/>
          </w:tcPr>
          <w:p w:rsidR="00442F75" w:rsidRPr="00E069ED" w:rsidRDefault="00442F75" w:rsidP="005056CF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Большое Уклейно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бетон, щебень</w:t>
            </w:r>
          </w:p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 xml:space="preserve">=16 кв. </w:t>
            </w:r>
            <w:proofErr w:type="gramStart"/>
            <w:r w:rsidRPr="00E069ED">
              <w:rPr>
                <w:sz w:val="20"/>
              </w:rPr>
              <w:t>м</w:t>
            </w:r>
            <w:proofErr w:type="gramEnd"/>
            <w:r w:rsidRPr="00E069ED">
              <w:rPr>
                <w:sz w:val="20"/>
              </w:rPr>
              <w:t>,</w:t>
            </w:r>
          </w:p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ограждение, навес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2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1,1</w:t>
            </w:r>
          </w:p>
        </w:tc>
        <w:tc>
          <w:tcPr>
            <w:tcW w:w="1424" w:type="dxa"/>
          </w:tcPr>
          <w:p w:rsidR="00442F75" w:rsidRPr="00E069ED" w:rsidRDefault="00442F75" w:rsidP="005056C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Администрация </w:t>
            </w:r>
            <w:r w:rsidRPr="00E069ED">
              <w:rPr>
                <w:sz w:val="20"/>
              </w:rPr>
              <w:br/>
              <w:t>Ивантеевского</w:t>
            </w:r>
          </w:p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сельского поселения</w:t>
            </w:r>
          </w:p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</w:t>
            </w:r>
          </w:p>
          <w:p w:rsidR="00EB47E6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Валдайский р-н,</w:t>
            </w:r>
          </w:p>
          <w:p w:rsidR="00442F75" w:rsidRPr="00E069ED" w:rsidRDefault="00EB47E6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д.Ивантеево, ул. Зеленая, д. 1</w:t>
            </w:r>
          </w:p>
        </w:tc>
        <w:tc>
          <w:tcPr>
            <w:tcW w:w="1923" w:type="dxa"/>
            <w:gridSpan w:val="2"/>
          </w:tcPr>
          <w:p w:rsidR="00442F75" w:rsidRPr="00E069ED" w:rsidRDefault="00442F75" w:rsidP="005056CF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Большое Уклейно:</w:t>
            </w:r>
          </w:p>
          <w:p w:rsidR="00442F75" w:rsidRPr="00E069ED" w:rsidRDefault="00442F75" w:rsidP="005056CF">
            <w:pPr>
              <w:rPr>
                <w:sz w:val="20"/>
                <w:szCs w:val="20"/>
                <w:lang w:val="ru-RU"/>
              </w:rPr>
            </w:pPr>
          </w:p>
        </w:tc>
      </w:tr>
      <w:tr w:rsidR="00442F75" w:rsidRPr="00E069ED" w:rsidTr="007B0CB0">
        <w:tc>
          <w:tcPr>
            <w:tcW w:w="595" w:type="dxa"/>
            <w:vMerge/>
          </w:tcPr>
          <w:p w:rsidR="00442F75" w:rsidRPr="00E069ED" w:rsidRDefault="00442F75" w:rsidP="00442F75">
            <w:pPr>
              <w:pStyle w:val="ConsPlusNormal"/>
              <w:ind w:left="360"/>
              <w:rPr>
                <w:sz w:val="20"/>
              </w:rPr>
            </w:pPr>
          </w:p>
        </w:tc>
        <w:tc>
          <w:tcPr>
            <w:tcW w:w="1102" w:type="dxa"/>
            <w:vMerge/>
          </w:tcPr>
          <w:p w:rsidR="00442F75" w:rsidRPr="00E069ED" w:rsidRDefault="00442F75" w:rsidP="0041322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08" w:type="dxa"/>
            <w:gridSpan w:val="4"/>
            <w:vMerge/>
          </w:tcPr>
          <w:p w:rsidR="00442F75" w:rsidRPr="00E069ED" w:rsidRDefault="00442F75" w:rsidP="0041322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:rsidR="00442F75" w:rsidRPr="00E069ED" w:rsidRDefault="00442F75" w:rsidP="00413222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специальная площадка для складирования крупногабаритных</w:t>
            </w:r>
            <w:r w:rsidRPr="00E069ED">
              <w:rPr>
                <w:sz w:val="20"/>
              </w:rPr>
              <w:br/>
              <w:t>отходов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413222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бетон, </w:t>
            </w: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=4 кв</w:t>
            </w:r>
            <w:proofErr w:type="gramStart"/>
            <w:r w:rsidRPr="00E069ED">
              <w:rPr>
                <w:sz w:val="20"/>
              </w:rPr>
              <w:t>.м</w:t>
            </w:r>
            <w:proofErr w:type="gramEnd"/>
            <w:r w:rsidRPr="00E069ED">
              <w:rPr>
                <w:sz w:val="20"/>
              </w:rPr>
              <w:t>,  ограждение, навес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413222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413222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424" w:type="dxa"/>
          </w:tcPr>
          <w:p w:rsidR="00442F75" w:rsidRPr="00E069ED" w:rsidRDefault="00442F75" w:rsidP="00413222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442F75" w:rsidRPr="00E069ED" w:rsidRDefault="00442F75" w:rsidP="00413222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по заявке</w:t>
            </w:r>
          </w:p>
        </w:tc>
        <w:tc>
          <w:tcPr>
            <w:tcW w:w="1923" w:type="dxa"/>
            <w:gridSpan w:val="2"/>
          </w:tcPr>
          <w:p w:rsidR="00442F75" w:rsidRPr="00E069ED" w:rsidRDefault="00442F75" w:rsidP="00413222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57.798119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33.122088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Буяково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сбор и удаление (вывоз) ТКО (КГО) осуществляется бестарным методом (без накопления ТКО (КГО) на контейнерных </w:t>
            </w:r>
            <w:r w:rsidRPr="00E069ED">
              <w:rPr>
                <w:sz w:val="20"/>
              </w:rPr>
              <w:lastRenderedPageBreak/>
              <w:t>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Буяково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57.709102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33.087732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Вишневка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 xml:space="preserve">д. Вишневка 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57.792460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33.147311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  <w:szCs w:val="20"/>
                <w:lang w:val="ru-RU"/>
              </w:rPr>
              <w:t>Верхняя</w:t>
            </w:r>
            <w:proofErr w:type="gramEnd"/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Ивантеево,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ул. Верхняя  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2-ой переулок </w:t>
            </w:r>
          </w:p>
        </w:tc>
      </w:tr>
      <w:tr w:rsidR="00795165" w:rsidRPr="00785775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57.795342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33.143768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  <w:szCs w:val="20"/>
                <w:lang w:val="ru-RU"/>
              </w:rPr>
              <w:t>Зеленая</w:t>
            </w:r>
            <w:proofErr w:type="gramEnd"/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 xml:space="preserve">д. Ивантеево, </w:t>
            </w:r>
            <w:r w:rsidRPr="00E069ED">
              <w:rPr>
                <w:sz w:val="20"/>
                <w:szCs w:val="20"/>
                <w:lang w:val="ru-RU"/>
              </w:rPr>
              <w:br/>
              <w:t xml:space="preserve">ул. Зеленая  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57.793847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33.148807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Новгородская обл., Валдайский р-н, д. Ивантеево, ул. </w:t>
            </w:r>
            <w:proofErr w:type="gramStart"/>
            <w:r w:rsidRPr="00E069ED">
              <w:rPr>
                <w:sz w:val="20"/>
                <w:szCs w:val="20"/>
                <w:lang w:val="ru-RU"/>
              </w:rPr>
              <w:t>Приозерная</w:t>
            </w:r>
            <w:proofErr w:type="gramEnd"/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 xml:space="preserve">д. Ивантеево </w:t>
            </w:r>
            <w:r w:rsidRPr="00E069ED">
              <w:rPr>
                <w:sz w:val="20"/>
                <w:szCs w:val="20"/>
                <w:lang w:val="ru-RU"/>
              </w:rPr>
              <w:br/>
              <w:t>ул. Приозерная,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1-ый переулок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57.749039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33.038533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Княжёво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сбор и удаление (вывоз) ТКО (КГО) осуществляется бестарным методом (без накопления ТКО (КГО) на </w:t>
            </w:r>
            <w:r w:rsidRPr="00E069ED">
              <w:rPr>
                <w:sz w:val="20"/>
              </w:rPr>
              <w:lastRenderedPageBreak/>
              <w:t>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Княжёво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57.804517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33.097952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Козлово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Козлово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57.839984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33.228046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Малое Городно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Малое Городно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57.753144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33.067544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Малое Уклейно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 Малое Уклейно: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57.834701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33.098718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Миробудицы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Миробудицы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57.767443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33.014111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Мысловичи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сбор и удаление (вывоз) ТКО (КГО) осуществляется бестарным методом (без накопления ТКО </w:t>
            </w:r>
            <w:r w:rsidRPr="00E069ED">
              <w:rPr>
                <w:sz w:val="20"/>
              </w:rPr>
              <w:lastRenderedPageBreak/>
              <w:t>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Мысловичи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57.770648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33.336818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Нива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Территория д. Нива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57.741521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33.135505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 Новая Ивановка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Новая Ивановка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57.802760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33.080329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Новинка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Новинка</w:t>
            </w: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57.720362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33.146944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 Русские Новики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собственник ИЖД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Русские Новики</w:t>
            </w:r>
          </w:p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</w:p>
        </w:tc>
      </w:tr>
      <w:tr w:rsidR="00795165" w:rsidRPr="00E069ED" w:rsidTr="007B0CB0">
        <w:tc>
          <w:tcPr>
            <w:tcW w:w="595" w:type="dxa"/>
          </w:tcPr>
          <w:p w:rsidR="00795165" w:rsidRPr="00E069ED" w:rsidRDefault="00795165" w:rsidP="0079516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57.818279 </w:t>
            </w:r>
          </w:p>
        </w:tc>
        <w:tc>
          <w:tcPr>
            <w:tcW w:w="1308" w:type="dxa"/>
            <w:gridSpan w:val="4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33.260172</w:t>
            </w:r>
          </w:p>
        </w:tc>
        <w:tc>
          <w:tcPr>
            <w:tcW w:w="2268" w:type="dxa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Савкино</w:t>
            </w:r>
          </w:p>
        </w:tc>
        <w:tc>
          <w:tcPr>
            <w:tcW w:w="1723" w:type="dxa"/>
            <w:gridSpan w:val="2"/>
          </w:tcPr>
          <w:p w:rsidR="00795165" w:rsidRPr="00E069ED" w:rsidRDefault="00795165" w:rsidP="0079516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 xml:space="preserve">сбор и удаление (вывоз) ТКО (КГО) осуществляется бестарным методом (без </w:t>
            </w:r>
            <w:r w:rsidRPr="00E069ED">
              <w:rPr>
                <w:sz w:val="20"/>
              </w:rPr>
              <w:lastRenderedPageBreak/>
              <w:t>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lastRenderedPageBreak/>
              <w:t>грунт</w:t>
            </w:r>
          </w:p>
        </w:tc>
        <w:tc>
          <w:tcPr>
            <w:tcW w:w="1259" w:type="dxa"/>
            <w:gridSpan w:val="2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 </w:t>
            </w:r>
          </w:p>
          <w:p w:rsidR="00795165" w:rsidRPr="00E069ED" w:rsidRDefault="00795165" w:rsidP="0079516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795165" w:rsidRPr="00E069ED" w:rsidRDefault="00795165" w:rsidP="0079516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Савкино</w:t>
            </w:r>
          </w:p>
        </w:tc>
      </w:tr>
      <w:tr w:rsidR="00442F75" w:rsidRPr="00E069ED" w:rsidTr="00916B0F">
        <w:tc>
          <w:tcPr>
            <w:tcW w:w="595" w:type="dxa"/>
            <w:vMerge w:val="restart"/>
          </w:tcPr>
          <w:p w:rsidR="00442F75" w:rsidRPr="00E069ED" w:rsidRDefault="00442F75" w:rsidP="00E30BAC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  <w:vMerge w:val="restart"/>
          </w:tcPr>
          <w:p w:rsidR="00442F75" w:rsidRPr="00E069ED" w:rsidRDefault="00442F75" w:rsidP="00E30BAC">
            <w:pPr>
              <w:jc w:val="center"/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</w:rPr>
              <w:t>57.723785</w:t>
            </w:r>
          </w:p>
        </w:tc>
        <w:tc>
          <w:tcPr>
            <w:tcW w:w="1308" w:type="dxa"/>
            <w:gridSpan w:val="4"/>
            <w:vMerge w:val="restart"/>
          </w:tcPr>
          <w:p w:rsidR="00442F75" w:rsidRPr="00E069ED" w:rsidRDefault="00442F75" w:rsidP="00E30BAC">
            <w:pPr>
              <w:jc w:val="center"/>
              <w:rPr>
                <w:sz w:val="20"/>
                <w:szCs w:val="20"/>
              </w:rPr>
            </w:pPr>
            <w:r w:rsidRPr="00E069ED">
              <w:rPr>
                <w:sz w:val="20"/>
                <w:szCs w:val="20"/>
              </w:rPr>
              <w:t>33.067362</w:t>
            </w:r>
          </w:p>
        </w:tc>
        <w:tc>
          <w:tcPr>
            <w:tcW w:w="2268" w:type="dxa"/>
          </w:tcPr>
          <w:p w:rsidR="00442F75" w:rsidRPr="00E069ED" w:rsidRDefault="00442F75" w:rsidP="00E30BAC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Симаниха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бетон, щебень</w:t>
            </w:r>
          </w:p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 xml:space="preserve">=16 кв. </w:t>
            </w:r>
            <w:proofErr w:type="gramStart"/>
            <w:r w:rsidRPr="00E069ED">
              <w:rPr>
                <w:sz w:val="20"/>
              </w:rPr>
              <w:t>м</w:t>
            </w:r>
            <w:proofErr w:type="gramEnd"/>
            <w:r w:rsidRPr="00E069ED">
              <w:rPr>
                <w:sz w:val="20"/>
              </w:rPr>
              <w:t>,</w:t>
            </w:r>
          </w:p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ограждение, навес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2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1,1</w:t>
            </w:r>
          </w:p>
        </w:tc>
        <w:tc>
          <w:tcPr>
            <w:tcW w:w="1424" w:type="dxa"/>
          </w:tcPr>
          <w:p w:rsidR="00442F75" w:rsidRPr="00E069ED" w:rsidRDefault="00442F75" w:rsidP="00E30BAC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  <w:vAlign w:val="center"/>
          </w:tcPr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Администрация </w:t>
            </w:r>
            <w:r w:rsidRPr="00E069ED">
              <w:rPr>
                <w:sz w:val="20"/>
              </w:rPr>
              <w:br/>
              <w:t>Ивантеевского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сельского поселения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ИНН: 5302011181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ОГРН: 1065302000280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Новгородская обл.,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Валдайский р-н,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д. Ивантеево,</w:t>
            </w:r>
          </w:p>
          <w:p w:rsidR="00442F75" w:rsidRPr="00E069ED" w:rsidRDefault="00442F75" w:rsidP="00916B0F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ул. Зеленая, д. 1</w:t>
            </w:r>
          </w:p>
        </w:tc>
        <w:tc>
          <w:tcPr>
            <w:tcW w:w="1923" w:type="dxa"/>
            <w:gridSpan w:val="2"/>
          </w:tcPr>
          <w:p w:rsidR="00442F75" w:rsidRPr="00E069ED" w:rsidRDefault="00442F75" w:rsidP="00E30BAC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Симаниха</w:t>
            </w:r>
          </w:p>
          <w:p w:rsidR="00442F75" w:rsidRPr="00E069ED" w:rsidRDefault="00442F75" w:rsidP="00E30BAC">
            <w:pPr>
              <w:rPr>
                <w:sz w:val="20"/>
                <w:szCs w:val="20"/>
                <w:lang w:val="ru-RU"/>
              </w:rPr>
            </w:pPr>
          </w:p>
        </w:tc>
      </w:tr>
      <w:tr w:rsidR="00442F75" w:rsidRPr="00E069ED" w:rsidTr="007B0CB0">
        <w:tc>
          <w:tcPr>
            <w:tcW w:w="595" w:type="dxa"/>
            <w:vMerge/>
          </w:tcPr>
          <w:p w:rsidR="00442F75" w:rsidRPr="00E069ED" w:rsidRDefault="00442F75" w:rsidP="00442F75">
            <w:pPr>
              <w:pStyle w:val="ConsPlusNormal"/>
              <w:rPr>
                <w:sz w:val="20"/>
              </w:rPr>
            </w:pPr>
          </w:p>
        </w:tc>
        <w:tc>
          <w:tcPr>
            <w:tcW w:w="1102" w:type="dxa"/>
            <w:vMerge/>
          </w:tcPr>
          <w:p w:rsidR="00442F75" w:rsidRPr="00E069ED" w:rsidRDefault="00442F75" w:rsidP="00442F7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308" w:type="dxa"/>
            <w:gridSpan w:val="4"/>
            <w:vMerge/>
          </w:tcPr>
          <w:p w:rsidR="00442F75" w:rsidRPr="00E069ED" w:rsidRDefault="00442F75" w:rsidP="00442F7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68" w:type="dxa"/>
          </w:tcPr>
          <w:p w:rsidR="00442F75" w:rsidRPr="00E069ED" w:rsidRDefault="00442F75" w:rsidP="00442F7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специальная площадка для складирования крупногабаритных</w:t>
            </w:r>
            <w:r w:rsidRPr="00E069ED">
              <w:rPr>
                <w:sz w:val="20"/>
              </w:rPr>
              <w:br/>
              <w:t>отходов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бетон, </w:t>
            </w:r>
            <w:r w:rsidRPr="00E069ED">
              <w:rPr>
                <w:sz w:val="20"/>
                <w:lang w:val="en-US"/>
              </w:rPr>
              <w:t>S</w:t>
            </w:r>
            <w:r w:rsidRPr="00E069ED">
              <w:rPr>
                <w:sz w:val="20"/>
              </w:rPr>
              <w:t>=4 кв</w:t>
            </w:r>
            <w:proofErr w:type="gramStart"/>
            <w:r w:rsidRPr="00E069ED">
              <w:rPr>
                <w:sz w:val="20"/>
              </w:rPr>
              <w:t>.м</w:t>
            </w:r>
            <w:proofErr w:type="gramEnd"/>
            <w:r w:rsidRPr="00E069ED">
              <w:rPr>
                <w:sz w:val="20"/>
              </w:rPr>
              <w:t>,  ограждение, навес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---</w:t>
            </w:r>
          </w:p>
        </w:tc>
        <w:tc>
          <w:tcPr>
            <w:tcW w:w="1424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по заявке собственник ИЖД</w:t>
            </w:r>
          </w:p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</w:p>
        </w:tc>
      </w:tr>
      <w:tr w:rsidR="00442F75" w:rsidRPr="00E069ED" w:rsidTr="007B0CB0">
        <w:tc>
          <w:tcPr>
            <w:tcW w:w="595" w:type="dxa"/>
          </w:tcPr>
          <w:p w:rsidR="00442F75" w:rsidRPr="00E069ED" w:rsidRDefault="00442F75" w:rsidP="00442F7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57.688190 </w:t>
            </w:r>
          </w:p>
        </w:tc>
        <w:tc>
          <w:tcPr>
            <w:tcW w:w="1308" w:type="dxa"/>
            <w:gridSpan w:val="4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33.146220</w:t>
            </w:r>
          </w:p>
        </w:tc>
        <w:tc>
          <w:tcPr>
            <w:tcW w:w="2268" w:type="dxa"/>
          </w:tcPr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Сухая Ветошь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442F7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Сухая Ветошь</w:t>
            </w:r>
          </w:p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</w:p>
        </w:tc>
      </w:tr>
      <w:tr w:rsidR="00442F75" w:rsidRPr="00E069ED" w:rsidTr="007B0CB0">
        <w:tc>
          <w:tcPr>
            <w:tcW w:w="595" w:type="dxa"/>
          </w:tcPr>
          <w:p w:rsidR="00442F75" w:rsidRPr="00E069ED" w:rsidRDefault="00442F75" w:rsidP="00442F75">
            <w:pPr>
              <w:pStyle w:val="ConsPlusNormal"/>
              <w:numPr>
                <w:ilvl w:val="0"/>
                <w:numId w:val="2"/>
              </w:numPr>
              <w:jc w:val="center"/>
              <w:rPr>
                <w:sz w:val="20"/>
              </w:rPr>
            </w:pPr>
          </w:p>
        </w:tc>
        <w:tc>
          <w:tcPr>
            <w:tcW w:w="1102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57.744349 </w:t>
            </w:r>
          </w:p>
        </w:tc>
        <w:tc>
          <w:tcPr>
            <w:tcW w:w="1308" w:type="dxa"/>
            <w:gridSpan w:val="4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33.261892</w:t>
            </w:r>
          </w:p>
        </w:tc>
        <w:tc>
          <w:tcPr>
            <w:tcW w:w="2268" w:type="dxa"/>
          </w:tcPr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>Новгородская обл., Валдайский р-н, д. Яконово</w:t>
            </w:r>
          </w:p>
        </w:tc>
        <w:tc>
          <w:tcPr>
            <w:tcW w:w="1723" w:type="dxa"/>
            <w:gridSpan w:val="2"/>
          </w:tcPr>
          <w:p w:rsidR="00442F75" w:rsidRPr="00E069ED" w:rsidRDefault="00442F75" w:rsidP="00442F75">
            <w:pPr>
              <w:pStyle w:val="ConsPlusNormal"/>
              <w:rPr>
                <w:sz w:val="20"/>
              </w:rPr>
            </w:pPr>
            <w:r w:rsidRPr="00E069ED">
              <w:rPr>
                <w:sz w:val="20"/>
              </w:rPr>
              <w:t>сбор и удаление (вывоз) ТКО (КГО) осуществляется бестарным методом (без накопления ТКО (КГО) на контейнерных площадках)</w:t>
            </w:r>
          </w:p>
        </w:tc>
        <w:tc>
          <w:tcPr>
            <w:tcW w:w="1406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грунт</w:t>
            </w:r>
          </w:p>
        </w:tc>
        <w:tc>
          <w:tcPr>
            <w:tcW w:w="1259" w:type="dxa"/>
            <w:gridSpan w:val="2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мешки 0,1</w:t>
            </w:r>
          </w:p>
        </w:tc>
        <w:tc>
          <w:tcPr>
            <w:tcW w:w="1424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>не планируется</w:t>
            </w:r>
          </w:p>
        </w:tc>
        <w:tc>
          <w:tcPr>
            <w:tcW w:w="2126" w:type="dxa"/>
          </w:tcPr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  <w:r w:rsidRPr="00E069ED">
              <w:rPr>
                <w:sz w:val="20"/>
              </w:rPr>
              <w:t xml:space="preserve">собственник ИЖД </w:t>
            </w:r>
          </w:p>
          <w:p w:rsidR="00442F75" w:rsidRPr="00E069ED" w:rsidRDefault="00442F75" w:rsidP="00442F75">
            <w:pPr>
              <w:pStyle w:val="ConsPlusNormal"/>
              <w:jc w:val="center"/>
              <w:rPr>
                <w:sz w:val="20"/>
              </w:rPr>
            </w:pPr>
          </w:p>
        </w:tc>
        <w:tc>
          <w:tcPr>
            <w:tcW w:w="1923" w:type="dxa"/>
            <w:gridSpan w:val="2"/>
          </w:tcPr>
          <w:p w:rsidR="00442F75" w:rsidRPr="00E069ED" w:rsidRDefault="00442F75" w:rsidP="00442F75">
            <w:pPr>
              <w:rPr>
                <w:sz w:val="20"/>
                <w:szCs w:val="20"/>
                <w:lang w:val="ru-RU"/>
              </w:rPr>
            </w:pPr>
            <w:r w:rsidRPr="00E069ED">
              <w:rPr>
                <w:sz w:val="20"/>
                <w:szCs w:val="20"/>
                <w:lang w:val="ru-RU"/>
              </w:rPr>
              <w:t xml:space="preserve">Территория </w:t>
            </w:r>
            <w:r w:rsidRPr="00E069ED">
              <w:rPr>
                <w:sz w:val="20"/>
                <w:szCs w:val="20"/>
                <w:lang w:val="ru-RU"/>
              </w:rPr>
              <w:br/>
              <w:t>д. Яконово</w:t>
            </w:r>
          </w:p>
        </w:tc>
      </w:tr>
    </w:tbl>
    <w:p w:rsidR="00B33644" w:rsidRPr="00E069ED" w:rsidRDefault="00B33644" w:rsidP="004810E4">
      <w:pPr>
        <w:pStyle w:val="ConsPlusNormal"/>
        <w:jc w:val="right"/>
        <w:rPr>
          <w:sz w:val="20"/>
        </w:rPr>
      </w:pPr>
    </w:p>
    <w:p w:rsidR="00B33644" w:rsidRPr="00E069ED" w:rsidRDefault="00B33644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EF2159" w:rsidRPr="00E069ED" w:rsidRDefault="00EF2159" w:rsidP="004810E4">
      <w:pPr>
        <w:pStyle w:val="ConsPlusNormal"/>
        <w:jc w:val="right"/>
        <w:rPr>
          <w:sz w:val="20"/>
        </w:rPr>
      </w:pPr>
    </w:p>
    <w:p w:rsidR="004810E4" w:rsidRPr="00E069ED" w:rsidRDefault="004810E4" w:rsidP="004810E4">
      <w:pPr>
        <w:pStyle w:val="ConsPlusNormal"/>
        <w:jc w:val="right"/>
        <w:rPr>
          <w:sz w:val="20"/>
        </w:rPr>
      </w:pPr>
      <w:r w:rsidRPr="00E069ED">
        <w:rPr>
          <w:sz w:val="20"/>
        </w:rPr>
        <w:lastRenderedPageBreak/>
        <w:t>Приложение № 2</w:t>
      </w:r>
    </w:p>
    <w:p w:rsidR="004810E4" w:rsidRPr="00E069ED" w:rsidRDefault="004810E4" w:rsidP="004810E4">
      <w:pPr>
        <w:pStyle w:val="ConsPlusNormal"/>
        <w:jc w:val="right"/>
        <w:rPr>
          <w:sz w:val="20"/>
        </w:rPr>
      </w:pPr>
      <w:r w:rsidRPr="00E069ED">
        <w:rPr>
          <w:sz w:val="20"/>
        </w:rPr>
        <w:t>к постановлению администрации</w:t>
      </w:r>
    </w:p>
    <w:p w:rsidR="004810E4" w:rsidRPr="00E069ED" w:rsidRDefault="004810E4" w:rsidP="004810E4">
      <w:pPr>
        <w:pStyle w:val="ConsPlusNormal"/>
        <w:jc w:val="right"/>
        <w:rPr>
          <w:sz w:val="20"/>
        </w:rPr>
      </w:pPr>
      <w:r w:rsidRPr="00E069ED">
        <w:rPr>
          <w:sz w:val="20"/>
        </w:rPr>
        <w:t>Ивантеевского сельского поселения</w:t>
      </w:r>
    </w:p>
    <w:p w:rsidR="00E069ED" w:rsidRDefault="00F021CD" w:rsidP="00F021CD">
      <w:pPr>
        <w:spacing w:line="276" w:lineRule="auto"/>
        <w:jc w:val="right"/>
        <w:rPr>
          <w:sz w:val="20"/>
          <w:szCs w:val="20"/>
          <w:lang w:val="ru-RU"/>
        </w:rPr>
      </w:pPr>
      <w:proofErr w:type="gramStart"/>
      <w:r w:rsidRPr="00E069ED">
        <w:rPr>
          <w:sz w:val="20"/>
          <w:szCs w:val="20"/>
          <w:lang w:val="ru-RU"/>
        </w:rPr>
        <w:t>29.07.2020 № 48</w:t>
      </w:r>
      <w:r w:rsidR="001B365F" w:rsidRPr="00E069ED">
        <w:rPr>
          <w:sz w:val="20"/>
          <w:szCs w:val="20"/>
          <w:lang w:val="ru-RU"/>
        </w:rPr>
        <w:t xml:space="preserve"> </w:t>
      </w:r>
      <w:r w:rsidR="001B365F" w:rsidRPr="00E069ED">
        <w:rPr>
          <w:noProof/>
          <w:sz w:val="20"/>
          <w:szCs w:val="20"/>
          <w:lang w:val="ru-RU"/>
        </w:rPr>
        <w:t>(</w:t>
      </w:r>
      <w:r w:rsidR="001B365F" w:rsidRPr="00E069ED">
        <w:rPr>
          <w:sz w:val="20"/>
          <w:szCs w:val="20"/>
          <w:lang w:val="ru-RU"/>
        </w:rPr>
        <w:t xml:space="preserve">ред. 29.03.2021 № 19, 10.02.2022 № 18, </w:t>
      </w:r>
      <w:proofErr w:type="gramEnd"/>
    </w:p>
    <w:p w:rsidR="00F021CD" w:rsidRPr="00E069ED" w:rsidRDefault="001B365F" w:rsidP="00F021CD">
      <w:pPr>
        <w:spacing w:line="276" w:lineRule="auto"/>
        <w:jc w:val="right"/>
        <w:rPr>
          <w:b/>
          <w:sz w:val="20"/>
          <w:szCs w:val="20"/>
          <w:lang w:val="ru-RU"/>
        </w:rPr>
      </w:pPr>
      <w:r w:rsidRPr="00E069ED">
        <w:rPr>
          <w:noProof/>
          <w:sz w:val="20"/>
          <w:szCs w:val="20"/>
          <w:lang w:val="ru-RU"/>
        </w:rPr>
        <w:t>12.05.2022 № 38</w:t>
      </w:r>
      <w:r w:rsidR="00E069ED">
        <w:rPr>
          <w:noProof/>
          <w:sz w:val="20"/>
          <w:szCs w:val="20"/>
          <w:lang w:val="ru-RU"/>
        </w:rPr>
        <w:t>, 11.03.2024 № 35</w:t>
      </w:r>
      <w:r w:rsidRPr="00E069ED">
        <w:rPr>
          <w:noProof/>
          <w:sz w:val="20"/>
          <w:szCs w:val="20"/>
          <w:lang w:val="ru-RU"/>
        </w:rPr>
        <w:t>)</w:t>
      </w:r>
    </w:p>
    <w:p w:rsidR="004810E4" w:rsidRPr="00E069ED" w:rsidRDefault="004810E4" w:rsidP="004810E4">
      <w:pPr>
        <w:pStyle w:val="ConsPlusNormal"/>
        <w:jc w:val="right"/>
        <w:rPr>
          <w:sz w:val="20"/>
        </w:rPr>
      </w:pPr>
    </w:p>
    <w:p w:rsidR="004810E4" w:rsidRPr="00E069ED" w:rsidRDefault="004810E4" w:rsidP="004810E4">
      <w:pPr>
        <w:pStyle w:val="ConsPlusNormal"/>
        <w:jc w:val="right"/>
        <w:rPr>
          <w:b/>
          <w:sz w:val="20"/>
        </w:rPr>
      </w:pPr>
      <w:r w:rsidRPr="00E069ED">
        <w:rPr>
          <w:b/>
          <w:sz w:val="20"/>
        </w:rPr>
        <w:t xml:space="preserve"> </w:t>
      </w:r>
    </w:p>
    <w:p w:rsidR="004810E4" w:rsidRPr="00E069ED" w:rsidRDefault="004810E4" w:rsidP="00F67003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СХЕМА</w:t>
      </w:r>
      <w:r w:rsidR="00EF2159" w:rsidRPr="00E069ED">
        <w:rPr>
          <w:b/>
          <w:sz w:val="20"/>
        </w:rPr>
        <w:t xml:space="preserve"> </w:t>
      </w:r>
      <w:r w:rsidR="00B355A2" w:rsidRPr="00E069ED">
        <w:rPr>
          <w:b/>
          <w:sz w:val="20"/>
        </w:rPr>
        <w:t xml:space="preserve">№ </w:t>
      </w:r>
      <w:r w:rsidR="00EF2159" w:rsidRPr="00E069ED">
        <w:rPr>
          <w:b/>
          <w:sz w:val="20"/>
        </w:rPr>
        <w:t>1.1</w:t>
      </w:r>
    </w:p>
    <w:p w:rsidR="004810E4" w:rsidRPr="00E069ED" w:rsidRDefault="00F67003" w:rsidP="00F67003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 xml:space="preserve">расположения </w:t>
      </w:r>
      <w:r w:rsidR="004810E4" w:rsidRPr="00E069ED">
        <w:rPr>
          <w:b/>
          <w:sz w:val="20"/>
        </w:rPr>
        <w:t xml:space="preserve">мест (площадок) накопления твердых коммунальных отходов </w:t>
      </w:r>
      <w:r w:rsidR="001B2C74" w:rsidRPr="00E069ED">
        <w:rPr>
          <w:b/>
          <w:sz w:val="20"/>
        </w:rPr>
        <w:t>в д. Ивантеево</w:t>
      </w:r>
    </w:p>
    <w:p w:rsidR="001B2C74" w:rsidRPr="00E069ED" w:rsidRDefault="001B2C74" w:rsidP="00F67003">
      <w:pPr>
        <w:pStyle w:val="ConsPlusNormal"/>
        <w:jc w:val="center"/>
        <w:rPr>
          <w:b/>
          <w:sz w:val="20"/>
        </w:rPr>
      </w:pPr>
    </w:p>
    <w:p w:rsidR="001B2C74" w:rsidRPr="00E069ED" w:rsidRDefault="00FC0C3F" w:rsidP="00F67003">
      <w:pPr>
        <w:pStyle w:val="ConsPlusNormal"/>
        <w:jc w:val="center"/>
        <w:rPr>
          <w:b/>
          <w:sz w:val="20"/>
        </w:rPr>
      </w:pPr>
      <w:r w:rsidRPr="00FC0C3F">
        <w:rPr>
          <w:noProof/>
        </w:rPr>
        <w:pict>
          <v:shapetype id="_x0000_t51" coordsize="21600,21600" o:spt="51" adj="-10080,24300,-3600,4050,-1800,4050" path="m@0@1l@2@3@4@5nfem@4,l@4,21600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accentbar="t"/>
          </v:shapetype>
          <v:shape id="_x0000_s1029" type="#_x0000_t51" style="position:absolute;left:0;text-align:left;margin-left:145.25pt;margin-top:133.9pt;width:92.7pt;height:27.1pt;z-index:251646976" adj="35953,62329,29429,7173,22998,7173,11441,22835">
            <v:textbox>
              <w:txbxContent>
                <w:p w:rsidR="00D51716" w:rsidRPr="001B2C74" w:rsidRDefault="00D51716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>Площа</w:t>
                  </w:r>
                  <w:r w:rsidR="00B355A2">
                    <w:rPr>
                      <w:sz w:val="16"/>
                      <w:szCs w:val="16"/>
                      <w:lang w:val="ru-RU"/>
                    </w:rPr>
                    <w:t xml:space="preserve">дка накопления ТКО № 1.1 </w:t>
                  </w:r>
                </w:p>
              </w:txbxContent>
            </v:textbox>
            <o:callout v:ext="edit" minusx="t" minusy="t"/>
          </v:shape>
        </w:pict>
      </w:r>
      <w:r w:rsidRPr="00FC0C3F">
        <w:rPr>
          <w:noProof/>
        </w:rPr>
        <w:pict>
          <v:rect id="_x0000_s1031" style="position:absolute;left:0;text-align:left;margin-left:290.05pt;margin-top:229.55pt;width:34.15pt;height:11.25pt;rotation:-902697fd;z-index:251649024" fillcolor="red"/>
        </w:pict>
      </w:r>
      <w:r w:rsidRPr="00FC0C3F">
        <w:rPr>
          <w:noProof/>
        </w:rPr>
        <w:pict>
          <v:rect id="_x0000_s1030" style="position:absolute;left:0;text-align:left;margin-left:283.65pt;margin-top:211.95pt;width:34.15pt;height:11.25pt;rotation:-902697fd;z-index:251648000" fillcolor="red"/>
        </w:pict>
      </w:r>
      <w:r w:rsidR="006B2C42" w:rsidRPr="00E069ED">
        <w:rPr>
          <w:noProof/>
        </w:rPr>
        <w:drawing>
          <wp:inline distT="0" distB="0" distL="0" distR="0">
            <wp:extent cx="8995410" cy="488696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8846" r="8015" b="2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410" cy="488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68C" w:rsidRPr="00E069ED" w:rsidRDefault="0067768C" w:rsidP="0088669D">
      <w:pPr>
        <w:pStyle w:val="ConsPlusNormal"/>
        <w:jc w:val="center"/>
        <w:rPr>
          <w:b/>
          <w:sz w:val="20"/>
        </w:rPr>
      </w:pPr>
    </w:p>
    <w:p w:rsidR="0067768C" w:rsidRPr="00E069ED" w:rsidRDefault="0067768C" w:rsidP="0088669D">
      <w:pPr>
        <w:pStyle w:val="ConsPlusNormal"/>
        <w:jc w:val="center"/>
        <w:rPr>
          <w:b/>
          <w:sz w:val="20"/>
        </w:rPr>
      </w:pPr>
    </w:p>
    <w:p w:rsidR="0088669D" w:rsidRPr="00E069ED" w:rsidRDefault="0088669D" w:rsidP="0088669D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СХЕМА</w:t>
      </w:r>
      <w:r w:rsidR="00B355A2" w:rsidRPr="00E069ED">
        <w:rPr>
          <w:b/>
          <w:sz w:val="20"/>
        </w:rPr>
        <w:t xml:space="preserve"> № 1.3</w:t>
      </w:r>
    </w:p>
    <w:p w:rsidR="0088669D" w:rsidRPr="00E069ED" w:rsidRDefault="0088669D" w:rsidP="0088669D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расположения мест (площадок) накопления твердых коммунальных отходов в д.</w:t>
      </w:r>
      <w:r w:rsidR="00206678" w:rsidRPr="00E069ED">
        <w:rPr>
          <w:b/>
          <w:sz w:val="20"/>
        </w:rPr>
        <w:t xml:space="preserve"> Большое Городно</w:t>
      </w:r>
    </w:p>
    <w:p w:rsidR="00206678" w:rsidRPr="00E069ED" w:rsidRDefault="00206678" w:rsidP="0088669D">
      <w:pPr>
        <w:pStyle w:val="ConsPlusNormal"/>
        <w:jc w:val="center"/>
        <w:rPr>
          <w:b/>
          <w:sz w:val="20"/>
        </w:rPr>
      </w:pPr>
    </w:p>
    <w:p w:rsidR="00206678" w:rsidRPr="00E069ED" w:rsidRDefault="00FC0C3F" w:rsidP="0088669D">
      <w:pPr>
        <w:pStyle w:val="ConsPlusNormal"/>
        <w:jc w:val="center"/>
        <w:rPr>
          <w:b/>
          <w:sz w:val="20"/>
        </w:rPr>
      </w:pPr>
      <w:r>
        <w:rPr>
          <w:b/>
          <w:noProof/>
          <w:sz w:val="20"/>
        </w:rPr>
        <w:pict>
          <v:shape id="_x0000_s1033" type="#_x0000_t51" style="position:absolute;left:0;text-align:left;margin-left:174.1pt;margin-top:152.65pt;width:92.7pt;height:27.1pt;z-index:251651072" adj="35953,62329,29429,7173,22998,7173,11441,22835">
            <v:textbox>
              <w:txbxContent>
                <w:p w:rsidR="00D51716" w:rsidRPr="001B2C74" w:rsidRDefault="00D51716" w:rsidP="00206678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  <o:callout v:ext="edit" minusx="t" minusy="t"/>
          </v:shape>
        </w:pict>
      </w:r>
      <w:r w:rsidRPr="00FC0C3F">
        <w:rPr>
          <w:noProof/>
        </w:rPr>
        <w:pict>
          <v:rect id="_x0000_s1032" style="position:absolute;left:0;text-align:left;margin-left:321.4pt;margin-top:229.1pt;width:22.1pt;height:11.25pt;rotation:1034655fd;z-index:251650048" fillcolor="red"/>
        </w:pict>
      </w:r>
      <w:r w:rsidR="006B2C42" w:rsidRPr="00E069ED">
        <w:rPr>
          <w:noProof/>
        </w:rPr>
        <w:drawing>
          <wp:inline distT="0" distB="0" distL="0" distR="0">
            <wp:extent cx="7903210" cy="5534025"/>
            <wp:effectExtent l="19050" t="0" r="2540" b="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9928" r="62392" b="33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21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C74" w:rsidRPr="00E069ED" w:rsidRDefault="001B2C74" w:rsidP="00F67003">
      <w:pPr>
        <w:pStyle w:val="ConsPlusNormal"/>
        <w:jc w:val="center"/>
        <w:rPr>
          <w:b/>
          <w:sz w:val="20"/>
        </w:rPr>
      </w:pPr>
    </w:p>
    <w:p w:rsidR="001B2C74" w:rsidRPr="00E069ED" w:rsidRDefault="001B2C74" w:rsidP="00F67003">
      <w:pPr>
        <w:pStyle w:val="ConsPlusNormal"/>
        <w:jc w:val="center"/>
      </w:pPr>
    </w:p>
    <w:p w:rsidR="00206678" w:rsidRPr="00E069ED" w:rsidRDefault="00206678" w:rsidP="00206678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СХЕМА</w:t>
      </w:r>
      <w:r w:rsidR="00916B0F" w:rsidRPr="00E069ED">
        <w:rPr>
          <w:b/>
          <w:sz w:val="20"/>
        </w:rPr>
        <w:t xml:space="preserve"> № 1.5</w:t>
      </w:r>
    </w:p>
    <w:p w:rsidR="00206678" w:rsidRPr="00E069ED" w:rsidRDefault="00206678" w:rsidP="00206678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расположения мест (площадок) накопления твердых коммунальных отходов в д. Симаниха</w:t>
      </w:r>
    </w:p>
    <w:p w:rsidR="00206678" w:rsidRPr="00E069ED" w:rsidRDefault="00206678" w:rsidP="00F67003">
      <w:pPr>
        <w:pStyle w:val="ConsPlusNormal"/>
        <w:jc w:val="center"/>
      </w:pPr>
    </w:p>
    <w:p w:rsidR="00206678" w:rsidRPr="00E069ED" w:rsidRDefault="00FC0C3F" w:rsidP="00F67003">
      <w:pPr>
        <w:pStyle w:val="ConsPlusNormal"/>
        <w:jc w:val="center"/>
        <w:rPr>
          <w:noProof/>
        </w:rPr>
      </w:pPr>
      <w:r w:rsidRPr="00FC0C3F">
        <w:rPr>
          <w:b/>
          <w:noProof/>
          <w:sz w:val="20"/>
        </w:rPr>
        <w:pict>
          <v:shape id="_x0000_s1035" type="#_x0000_t51" style="position:absolute;left:0;text-align:left;margin-left:291.8pt;margin-top:151.5pt;width:92.7pt;height:27.1pt;z-index:251653120" adj="35953,62329,29429,7173,22998,7173,11441,22835">
            <v:textbox>
              <w:txbxContent>
                <w:p w:rsidR="00D51716" w:rsidRPr="001B2C74" w:rsidRDefault="00D51716" w:rsidP="00206678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  <o:callout v:ext="edit" minusx="t" minusy="t"/>
          </v:shape>
        </w:pict>
      </w:r>
      <w:r w:rsidRPr="00FC0C3F">
        <w:rPr>
          <w:b/>
          <w:noProof/>
          <w:sz w:val="20"/>
        </w:rPr>
        <w:pict>
          <v:rect id="_x0000_s1034" style="position:absolute;left:0;text-align:left;margin-left:440.45pt;margin-top:226.15pt;width:13.2pt;height:11.25pt;rotation:4503274fd;z-index:251652096" fillcolor="red"/>
        </w:pict>
      </w:r>
      <w:r w:rsidR="006B2C42" w:rsidRPr="00E069ED">
        <w:rPr>
          <w:noProof/>
        </w:rPr>
        <w:drawing>
          <wp:inline distT="0" distB="0" distL="0" distR="0">
            <wp:extent cx="8467090" cy="5450840"/>
            <wp:effectExtent l="19050" t="0" r="0" b="0"/>
            <wp:docPr id="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672" t="9601" r="41197" b="48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090" cy="545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678" w:rsidRPr="00E069ED" w:rsidRDefault="00206678" w:rsidP="00F67003">
      <w:pPr>
        <w:pStyle w:val="ConsPlusNormal"/>
        <w:jc w:val="center"/>
        <w:rPr>
          <w:noProof/>
        </w:rPr>
      </w:pPr>
    </w:p>
    <w:p w:rsidR="00206678" w:rsidRPr="00E069ED" w:rsidRDefault="00206678" w:rsidP="00F67003">
      <w:pPr>
        <w:pStyle w:val="ConsPlusNormal"/>
        <w:jc w:val="center"/>
        <w:rPr>
          <w:noProof/>
        </w:rPr>
      </w:pPr>
    </w:p>
    <w:p w:rsidR="0067768C" w:rsidRPr="00E069ED" w:rsidRDefault="0067768C" w:rsidP="00206678">
      <w:pPr>
        <w:pStyle w:val="ConsPlusNormal"/>
        <w:jc w:val="center"/>
        <w:rPr>
          <w:b/>
          <w:sz w:val="20"/>
        </w:rPr>
      </w:pPr>
    </w:p>
    <w:p w:rsidR="00206678" w:rsidRPr="00E069ED" w:rsidRDefault="00206678" w:rsidP="00206678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СХЕМА</w:t>
      </w:r>
      <w:r w:rsidR="00B355A2" w:rsidRPr="00E069ED">
        <w:rPr>
          <w:b/>
          <w:sz w:val="20"/>
        </w:rPr>
        <w:t xml:space="preserve"> № 1.4</w:t>
      </w:r>
    </w:p>
    <w:p w:rsidR="00206678" w:rsidRPr="00E069ED" w:rsidRDefault="00206678" w:rsidP="00206678">
      <w:pPr>
        <w:pStyle w:val="ConsPlusNormal"/>
        <w:jc w:val="center"/>
        <w:rPr>
          <w:b/>
          <w:sz w:val="20"/>
        </w:rPr>
      </w:pPr>
      <w:r w:rsidRPr="00E069ED">
        <w:rPr>
          <w:b/>
          <w:sz w:val="20"/>
        </w:rPr>
        <w:t>расположения мест (площадок) накопления твердых коммунальных отходов в д. Симаниха (Робинзонада)</w:t>
      </w:r>
    </w:p>
    <w:p w:rsidR="00C250D6" w:rsidRPr="00E069ED" w:rsidRDefault="00C250D6" w:rsidP="00206678">
      <w:pPr>
        <w:pStyle w:val="ConsPlusNormal"/>
        <w:jc w:val="center"/>
        <w:rPr>
          <w:b/>
          <w:sz w:val="20"/>
        </w:rPr>
      </w:pPr>
    </w:p>
    <w:p w:rsidR="00C250D6" w:rsidRPr="00E069ED" w:rsidRDefault="00FC0C3F" w:rsidP="00206678">
      <w:pPr>
        <w:pStyle w:val="ConsPlusNormal"/>
        <w:jc w:val="center"/>
        <w:rPr>
          <w:noProof/>
        </w:rPr>
      </w:pPr>
      <w:r w:rsidRPr="00FC0C3F">
        <w:rPr>
          <w:b/>
          <w:noProof/>
          <w:sz w:val="20"/>
        </w:rPr>
        <w:pict>
          <v:shape id="_x0000_s1037" type="#_x0000_t51" style="position:absolute;left:0;text-align:left;margin-left:166.85pt;margin-top:125.25pt;width:92.7pt;height:27.1pt;z-index:251655168" adj="35953,62329,29429,7173,22998,7173,11441,22835">
            <v:textbox>
              <w:txbxContent>
                <w:p w:rsidR="00D51716" w:rsidRPr="001B2C74" w:rsidRDefault="00D51716" w:rsidP="00C250D6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  <o:callout v:ext="edit" minusx="t" minusy="t"/>
          </v:shape>
        </w:pict>
      </w:r>
      <w:r w:rsidRPr="00FC0C3F">
        <w:rPr>
          <w:b/>
          <w:noProof/>
          <w:sz w:val="20"/>
        </w:rPr>
        <w:pict>
          <v:rect id="_x0000_s1036" style="position:absolute;left:0;text-align:left;margin-left:314.5pt;margin-top:200.1pt;width:13.2pt;height:11.25pt;rotation:7021040fd;z-index:251654144" fillcolor="red"/>
        </w:pict>
      </w:r>
      <w:r w:rsidR="006B2C42" w:rsidRPr="00E069ED">
        <w:rPr>
          <w:noProof/>
        </w:rPr>
        <w:drawing>
          <wp:inline distT="0" distB="0" distL="0" distR="0">
            <wp:extent cx="8995410" cy="4857115"/>
            <wp:effectExtent l="19050" t="0" r="0" b="0"/>
            <wp:docPr id="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9492" r="8015" b="2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410" cy="485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5A0" w:rsidRPr="00E069ED" w:rsidRDefault="008405A0" w:rsidP="00206678">
      <w:pPr>
        <w:pStyle w:val="ConsPlusNormal"/>
        <w:jc w:val="center"/>
        <w:rPr>
          <w:noProof/>
        </w:rPr>
      </w:pPr>
    </w:p>
    <w:p w:rsidR="008405A0" w:rsidRPr="00E069ED" w:rsidRDefault="008405A0" w:rsidP="00206678">
      <w:pPr>
        <w:pStyle w:val="ConsPlusNormal"/>
        <w:jc w:val="center"/>
        <w:rPr>
          <w:noProof/>
        </w:rPr>
      </w:pPr>
    </w:p>
    <w:p w:rsidR="008405A0" w:rsidRPr="00E069ED" w:rsidRDefault="008405A0" w:rsidP="00206678">
      <w:pPr>
        <w:pStyle w:val="ConsPlusNormal"/>
        <w:jc w:val="center"/>
        <w:rPr>
          <w:noProof/>
        </w:rPr>
      </w:pPr>
    </w:p>
    <w:p w:rsidR="008405A0" w:rsidRPr="00E069ED" w:rsidRDefault="008405A0" w:rsidP="00206678">
      <w:pPr>
        <w:pStyle w:val="ConsPlusNormal"/>
        <w:jc w:val="center"/>
        <w:rPr>
          <w:noProof/>
        </w:rPr>
      </w:pPr>
    </w:p>
    <w:p w:rsidR="008405A0" w:rsidRPr="00E069ED" w:rsidRDefault="008405A0" w:rsidP="00206678">
      <w:pPr>
        <w:pStyle w:val="ConsPlusNormal"/>
        <w:jc w:val="center"/>
        <w:rPr>
          <w:noProof/>
        </w:rPr>
      </w:pPr>
    </w:p>
    <w:p w:rsidR="008405A0" w:rsidRPr="00E069ED" w:rsidRDefault="008405A0" w:rsidP="00206678">
      <w:pPr>
        <w:pStyle w:val="ConsPlusNormal"/>
        <w:jc w:val="center"/>
        <w:rPr>
          <w:b/>
          <w:sz w:val="20"/>
        </w:rPr>
      </w:pPr>
    </w:p>
    <w:p w:rsidR="00EF2159" w:rsidRPr="00E069ED" w:rsidRDefault="008405A0" w:rsidP="008405A0">
      <w:pPr>
        <w:jc w:val="center"/>
        <w:rPr>
          <w:b/>
          <w:lang w:val="ru-RU"/>
        </w:rPr>
      </w:pPr>
      <w:r w:rsidRPr="00E069ED">
        <w:rPr>
          <w:b/>
          <w:lang w:val="ru-RU"/>
        </w:rPr>
        <w:lastRenderedPageBreak/>
        <w:t xml:space="preserve">Схема </w:t>
      </w:r>
      <w:r w:rsidR="00B355A2" w:rsidRPr="00E069ED">
        <w:rPr>
          <w:b/>
          <w:lang w:val="ru-RU"/>
        </w:rPr>
        <w:t>№ 2.22</w:t>
      </w:r>
    </w:p>
    <w:p w:rsidR="008405A0" w:rsidRPr="00E069ED" w:rsidRDefault="008405A0" w:rsidP="008405A0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для расположения места для накопления твердых коммунальных отходов врачебной амбулатории ГОБУЗ </w:t>
      </w:r>
      <w:proofErr w:type="gramStart"/>
      <w:r w:rsidRPr="00E069ED">
        <w:rPr>
          <w:b/>
          <w:lang w:val="ru-RU"/>
        </w:rPr>
        <w:t>Валдайская</w:t>
      </w:r>
      <w:proofErr w:type="gramEnd"/>
      <w:r w:rsidRPr="00E069ED">
        <w:rPr>
          <w:b/>
          <w:lang w:val="ru-RU"/>
        </w:rPr>
        <w:t xml:space="preserve"> ЦРБ</w:t>
      </w:r>
    </w:p>
    <w:p w:rsidR="008405A0" w:rsidRPr="00E069ED" w:rsidRDefault="008405A0" w:rsidP="008405A0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Новгородская обл., Валдайский р-н, д. Ивантеево, ул. </w:t>
      </w:r>
      <w:proofErr w:type="gramStart"/>
      <w:r w:rsidRPr="00E069ED">
        <w:rPr>
          <w:b/>
          <w:lang w:val="ru-RU"/>
        </w:rPr>
        <w:t>Озерная</w:t>
      </w:r>
      <w:proofErr w:type="gramEnd"/>
      <w:r w:rsidRPr="00E069ED">
        <w:rPr>
          <w:b/>
          <w:lang w:val="ru-RU"/>
        </w:rPr>
        <w:t xml:space="preserve">, </w:t>
      </w:r>
      <w:proofErr w:type="spellStart"/>
      <w:r w:rsidRPr="00E069ED">
        <w:rPr>
          <w:b/>
          <w:lang w:val="ru-RU"/>
        </w:rPr>
        <w:t>з</w:t>
      </w:r>
      <w:proofErr w:type="spellEnd"/>
      <w:r w:rsidRPr="00E069ED">
        <w:rPr>
          <w:b/>
          <w:lang w:val="ru-RU"/>
        </w:rPr>
        <w:t>/у 21а</w:t>
      </w:r>
    </w:p>
    <w:p w:rsidR="008405A0" w:rsidRPr="00E069ED" w:rsidRDefault="008405A0" w:rsidP="008405A0">
      <w:pPr>
        <w:jc w:val="center"/>
        <w:rPr>
          <w:b/>
          <w:lang w:val="ru-RU"/>
        </w:rPr>
      </w:pPr>
    </w:p>
    <w:p w:rsidR="00206678" w:rsidRPr="00E069ED" w:rsidRDefault="00FC0C3F" w:rsidP="008405A0">
      <w:pPr>
        <w:pStyle w:val="ConsPlusNormal"/>
        <w:jc w:val="center"/>
        <w:rPr>
          <w:b/>
          <w:noProof/>
          <w:szCs w:val="24"/>
        </w:rPr>
      </w:pPr>
      <w:r>
        <w:rPr>
          <w:b/>
          <w:noProof/>
          <w:szCs w:val="24"/>
        </w:rPr>
        <w:pict>
          <v:rect id="_x0000_s1039" style="position:absolute;left:0;text-align:left;margin-left:386.8pt;margin-top:99.65pt;width:17.95pt;height:35.05pt;rotation:-795785fd;z-index:251657216" fillcolor="yellow" strokecolor="yellow"/>
        </w:pict>
      </w:r>
      <w:r w:rsidRPr="00FC0C3F">
        <w:rPr>
          <w:szCs w:val="24"/>
        </w:rPr>
        <w:pict>
          <v:shapetype id="_x0000_t180" coordsize="21600,21600" o:spt="180" adj="-180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rightAngle" on="t"/>
          </v:shapetype>
          <v:shape id="_x0000_s1044" type="#_x0000_t180" style="position:absolute;left:0;text-align:left;margin-left:240.9pt;margin-top:99.6pt;width:85.1pt;height:16.7pt;z-index:251662336" adj="25509,29360,2284,29360,-6371,94549,-4683,103150">
            <v:textbox style="mso-next-textbox:#_x0000_s1044">
              <w:txbxContent>
                <w:p w:rsidR="00D51716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proofErr w:type="spellStart"/>
                  <w:r>
                    <w:rPr>
                      <w:b/>
                      <w:sz w:val="16"/>
                      <w:szCs w:val="16"/>
                    </w:rPr>
                    <w:t>Площадка</w:t>
                  </w:r>
                  <w:proofErr w:type="spellEnd"/>
                  <w:r>
                    <w:rPr>
                      <w:b/>
                      <w:sz w:val="16"/>
                      <w:szCs w:val="16"/>
                    </w:rPr>
                    <w:t xml:space="preserve"> ТКО</w:t>
                  </w:r>
                </w:p>
              </w:txbxContent>
            </v:textbox>
            <o:callout v:ext="edit" minusx="t" minusy="t"/>
          </v:shape>
        </w:pict>
      </w:r>
      <w:r w:rsidRPr="00FC0C3F">
        <w:rPr>
          <w:szCs w:val="24"/>
        </w:rPr>
        <w:pict>
          <v:shape id="_x0000_s1050" type="#_x0000_t180" style="position:absolute;left:0;text-align:left;margin-left:380.05pt;margin-top:18.95pt;width:39.8pt;height:16.7pt;z-index:251668480" adj="-3256,122163,-3256,11641,-51965,117701,-48356,126302">
            <v:textbox style="mso-next-textbox:#_x0000_s1050">
              <w:txbxContent>
                <w:p w:rsidR="00D51716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>20 м</w:t>
                  </w:r>
                </w:p>
              </w:txbxContent>
            </v:textbox>
            <o:callout v:ext="edit" minusy="t"/>
          </v:shape>
        </w:pict>
      </w:r>
      <w:r>
        <w:rPr>
          <w:b/>
          <w:noProof/>
          <w:szCs w:val="24"/>
        </w:rPr>
        <w:pict>
          <v:shape id="_x0000_s1049" type="#_x0000_t180" style="position:absolute;left:0;text-align:left;margin-left:280.75pt;margin-top:71.7pt;width:39.8pt;height:16.7pt;z-index:251667456" adj="43553,29360,4884,29360,-38207,85559,-34598,94160">
            <v:textbox style="mso-next-textbox:#_x0000_s1049">
              <w:txbxContent>
                <w:p w:rsidR="00D51716" w:rsidRPr="00BA66A2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>20 м</w:t>
                  </w:r>
                </w:p>
              </w:txbxContent>
            </v:textbox>
            <o:callout v:ext="edit" minusx="t" minusy="t"/>
          </v:shape>
        </w:pict>
      </w:r>
      <w:r>
        <w:rPr>
          <w:b/>
          <w:noProof/>
          <w:szCs w:val="24"/>
        </w:rPr>
        <w:pict>
          <v:shape id="_x0000_s1048" type="#_x0000_t180" style="position:absolute;left:0;text-align:left;margin-left:298.9pt;margin-top:149.05pt;width:32.3pt;height:16.7pt;z-index:251666432" adj="42431,-7760,6019,-7760,-52094,98299,-47647,106901">
            <v:textbox style="mso-next-textbox:#_x0000_s1048">
              <w:txbxContent>
                <w:p w:rsidR="00D51716" w:rsidRPr="00BA66A2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r>
                    <w:rPr>
                      <w:b/>
                      <w:sz w:val="16"/>
                      <w:szCs w:val="16"/>
                    </w:rPr>
                    <w:t>20 м</w:t>
                  </w:r>
                </w:p>
              </w:txbxContent>
            </v:textbox>
            <o:callout v:ext="edit" minusx="t"/>
          </v:shape>
        </w:pict>
      </w:r>
      <w:r>
        <w:rPr>
          <w:b/>
          <w:noProof/>
          <w:szCs w:val="24"/>
        </w:rPr>
        <w:pict>
          <v:rect id="_x0000_s1040" style="position:absolute;left:0;text-align:left;margin-left:344.65pt;margin-top:116.3pt;width:10.05pt;height:12.5pt;rotation:-795785fd;z-index:251658240" fillcolor="red" strokecolor="red"/>
        </w:pict>
      </w:r>
      <w:r w:rsidRPr="00FC0C3F">
        <w:rPr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7" type="#_x0000_t32" style="position:absolute;left:0;text-align:left;margin-left:358.95pt;margin-top:120.35pt;width:24.95pt;height:3.55pt;flip:y;z-index:251665408" o:connectortype="straight" strokecolor="red" strokeweight="2.25pt">
            <v:stroke endarrow="block"/>
          </v:shape>
        </w:pict>
      </w:r>
      <w:r w:rsidRPr="00FC0C3F">
        <w:rPr>
          <w:noProof/>
          <w:szCs w:val="24"/>
        </w:rPr>
        <w:pict>
          <v:shape id="_x0000_s1046" type="#_x0000_t32" style="position:absolute;left:0;text-align:left;margin-left:354.7pt;margin-top:130.55pt;width:16.7pt;height:22.8pt;z-index:251664384" o:connectortype="straight" strokecolor="red" strokeweight="2.25pt">
            <v:stroke endarrow="block"/>
          </v:shape>
        </w:pict>
      </w:r>
      <w:r w:rsidRPr="00FC0C3F">
        <w:rPr>
          <w:noProof/>
          <w:color w:val="FF0000"/>
          <w:szCs w:val="24"/>
        </w:rPr>
        <w:pict>
          <v:shape id="_x0000_s1045" type="#_x0000_t32" style="position:absolute;left:0;text-align:left;margin-left:358.95pt;margin-top:86.9pt;width:12.45pt;height:26.95pt;flip:y;z-index:251663360" o:connectortype="straight" strokecolor="red" strokeweight="2.25pt">
            <v:stroke endarrow="block"/>
          </v:shape>
        </w:pict>
      </w:r>
      <w:r>
        <w:rPr>
          <w:b/>
          <w:noProof/>
          <w:szCs w:val="24"/>
        </w:rPr>
        <w:pict>
          <v:shape id="_x0000_s1043" type="#_x0000_t180" style="position:absolute;left:0;text-align:left;margin-left:429.85pt;margin-top:72.9pt;width:39.8pt;height:16.7pt;z-index:251661312" adj="-22767,-7760,16716,-7760,-26376,92285,-22767,100886">
            <v:textbox style="mso-next-textbox:#_x0000_s1043">
              <w:txbxContent>
                <w:p w:rsidR="00D51716" w:rsidRPr="00BA66A2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proofErr w:type="spellStart"/>
                  <w:r>
                    <w:rPr>
                      <w:b/>
                      <w:sz w:val="16"/>
                      <w:szCs w:val="16"/>
                    </w:rPr>
                    <w:t>Почта</w:t>
                  </w:r>
                  <w:proofErr w:type="spellEnd"/>
                </w:p>
              </w:txbxContent>
            </v:textbox>
          </v:shape>
        </w:pict>
      </w:r>
      <w:r>
        <w:rPr>
          <w:b/>
          <w:noProof/>
          <w:szCs w:val="24"/>
        </w:rPr>
        <w:pict>
          <v:shape id="_x0000_s1042" type="#_x0000_t180" style="position:absolute;left:0;text-align:left;margin-left:445.75pt;margin-top:168.6pt;width:39.8pt;height:16.7pt;z-index:251660288" adj="-22767,-7760,16716,-7760,-26376,92285,-22767,100886">
            <v:textbox style="mso-next-textbox:#_x0000_s1042">
              <w:txbxContent>
                <w:p w:rsidR="00D51716" w:rsidRPr="00BA66A2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proofErr w:type="spellStart"/>
                  <w:r>
                    <w:rPr>
                      <w:b/>
                      <w:sz w:val="16"/>
                      <w:szCs w:val="16"/>
                    </w:rPr>
                    <w:t>Клуб</w:t>
                  </w:r>
                  <w:proofErr w:type="spellEnd"/>
                </w:p>
              </w:txbxContent>
            </v:textbox>
          </v:shape>
        </w:pict>
      </w:r>
      <w:r>
        <w:rPr>
          <w:b/>
          <w:noProof/>
          <w:szCs w:val="24"/>
        </w:rPr>
        <w:pict>
          <v:shape id="_x0000_s1041" type="#_x0000_t180" style="position:absolute;left:0;text-align:left;margin-left:439.35pt;margin-top:113.85pt;width:60.7pt;height:16.7pt;z-index:251659264" adj="-14928,-7760,18397,-7760,-17294,92285,-14928,100886">
            <v:textbox style="mso-next-textbox:#_x0000_s1041">
              <w:txbxContent>
                <w:p w:rsidR="00D51716" w:rsidRPr="00BA66A2" w:rsidRDefault="00D51716" w:rsidP="008405A0">
                  <w:pPr>
                    <w:rPr>
                      <w:b/>
                      <w:sz w:val="16"/>
                      <w:szCs w:val="16"/>
                    </w:rPr>
                  </w:pPr>
                  <w:proofErr w:type="spellStart"/>
                  <w:r>
                    <w:rPr>
                      <w:b/>
                      <w:sz w:val="16"/>
                      <w:szCs w:val="16"/>
                    </w:rPr>
                    <w:t>А</w:t>
                  </w:r>
                  <w:r w:rsidRPr="00BA66A2">
                    <w:rPr>
                      <w:b/>
                      <w:sz w:val="16"/>
                      <w:szCs w:val="16"/>
                    </w:rPr>
                    <w:t>мбулатория</w:t>
                  </w:r>
                  <w:proofErr w:type="spellEnd"/>
                </w:p>
              </w:txbxContent>
            </v:textbox>
          </v:shape>
        </w:pict>
      </w:r>
      <w:r w:rsidR="006B2C42" w:rsidRPr="00E069ED">
        <w:rPr>
          <w:b/>
          <w:noProof/>
          <w:szCs w:val="24"/>
        </w:rPr>
        <w:drawing>
          <wp:inline distT="0" distB="0" distL="0" distR="0">
            <wp:extent cx="8300720" cy="4286885"/>
            <wp:effectExtent l="19050" t="0" r="508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/>
                    </a:blip>
                    <a:srcRect l="10965" t="18027" r="4163" b="3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0720" cy="428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EF2159" w:rsidRPr="00E069ED" w:rsidRDefault="00796830" w:rsidP="00796830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Схема </w:t>
      </w:r>
      <w:r w:rsidR="00B355A2" w:rsidRPr="00E069ED">
        <w:rPr>
          <w:b/>
          <w:lang w:val="ru-RU"/>
        </w:rPr>
        <w:t>№ 2.23</w:t>
      </w:r>
    </w:p>
    <w:p w:rsidR="00796830" w:rsidRPr="00E069ED" w:rsidRDefault="00796830" w:rsidP="00796830">
      <w:pPr>
        <w:jc w:val="center"/>
        <w:rPr>
          <w:b/>
          <w:lang w:val="ru-RU"/>
        </w:rPr>
      </w:pPr>
      <w:r w:rsidRPr="00E069ED">
        <w:rPr>
          <w:b/>
          <w:lang w:val="ru-RU"/>
        </w:rPr>
        <w:t>расположения места для накопления твердых коммунальных отходов общественного кладбища</w:t>
      </w:r>
    </w:p>
    <w:p w:rsidR="00796830" w:rsidRPr="00E069ED" w:rsidRDefault="00796830" w:rsidP="00796830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Новгородская обл., Валдайский р-н, </w:t>
      </w:r>
      <w:proofErr w:type="spellStart"/>
      <w:r w:rsidRPr="00E069ED">
        <w:rPr>
          <w:b/>
          <w:lang w:val="ru-RU"/>
        </w:rPr>
        <w:t>з</w:t>
      </w:r>
      <w:proofErr w:type="spellEnd"/>
      <w:r w:rsidRPr="00E069ED">
        <w:rPr>
          <w:b/>
          <w:lang w:val="ru-RU"/>
        </w:rPr>
        <w:t>/у № 720001/1 (д. Большое Городно)</w:t>
      </w:r>
    </w:p>
    <w:p w:rsidR="00796830" w:rsidRPr="00E069ED" w:rsidRDefault="00796830" w:rsidP="008405A0">
      <w:pPr>
        <w:pStyle w:val="ConsPlusNormal"/>
        <w:jc w:val="center"/>
        <w:rPr>
          <w:b/>
          <w:noProof/>
          <w:szCs w:val="24"/>
        </w:rPr>
      </w:pPr>
    </w:p>
    <w:p w:rsidR="00796830" w:rsidRPr="00E069ED" w:rsidRDefault="00FC0C3F" w:rsidP="008405A0">
      <w:pPr>
        <w:pStyle w:val="ConsPlusNormal"/>
        <w:jc w:val="center"/>
      </w:pPr>
      <w:r w:rsidRPr="00FC0C3F">
        <w:rPr>
          <w:b/>
          <w:noProof/>
          <w:sz w:val="20"/>
        </w:rPr>
        <w:pict>
          <v:shape id="_x0000_s1054" type="#_x0000_t51" style="position:absolute;left:0;text-align:left;margin-left:356.35pt;margin-top:261.55pt;width:92.7pt;height:27.1pt;z-index:251672576" adj="-17860,-22277,-9565,7173,-1398,7173,-12955,22835">
            <v:textbox>
              <w:txbxContent>
                <w:p w:rsidR="00D51716" w:rsidRPr="001B2C74" w:rsidRDefault="00D51716" w:rsidP="00F3361B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</v:shape>
        </w:pict>
      </w:r>
      <w:r w:rsidRPr="00FC0C3F">
        <w:rPr>
          <w:b/>
          <w:noProof/>
          <w:szCs w:val="24"/>
        </w:rPr>
        <w:pict>
          <v:rect id="_x0000_s1051" style="position:absolute;left:0;text-align:left;margin-left:269.9pt;margin-top:226.35pt;width:7pt;height:9.95pt;rotation:-2863063fd;z-index:251669504" fillcolor="red" strokecolor="red"/>
        </w:pict>
      </w:r>
      <w:r w:rsidR="006B2C42" w:rsidRPr="00E069ED">
        <w:rPr>
          <w:noProof/>
        </w:rPr>
        <w:drawing>
          <wp:inline distT="0" distB="0" distL="0" distR="0">
            <wp:extent cx="9232900" cy="4524375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7541" b="5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FC3BE8" w:rsidRPr="00E069ED" w:rsidRDefault="00FC3BE8" w:rsidP="008405A0">
      <w:pPr>
        <w:pStyle w:val="ConsPlusNormal"/>
        <w:jc w:val="center"/>
      </w:pPr>
    </w:p>
    <w:p w:rsidR="00EF2159" w:rsidRPr="00E069ED" w:rsidRDefault="00EF2159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Схема </w:t>
      </w:r>
      <w:r w:rsidR="00B355A2" w:rsidRPr="00E069ED">
        <w:rPr>
          <w:b/>
          <w:lang w:val="ru-RU"/>
        </w:rPr>
        <w:t>№ 3.2</w:t>
      </w:r>
    </w:p>
    <w:p w:rsidR="00FC3BE8" w:rsidRPr="00E069ED" w:rsidRDefault="00FC3BE8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расположения места (площадки) для накопления твердых коммунальных отходов </w:t>
      </w:r>
    </w:p>
    <w:p w:rsidR="00FC3BE8" w:rsidRPr="00E069ED" w:rsidRDefault="00FC3BE8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>Новгородская обл., Валдайский р-н, д. Большое Уклейно</w:t>
      </w: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0C3F" w:rsidP="00FC3BE8">
      <w:pPr>
        <w:jc w:val="center"/>
        <w:rPr>
          <w:b/>
          <w:lang w:val="ru-RU"/>
        </w:rPr>
      </w:pPr>
      <w:r>
        <w:rPr>
          <w:b/>
          <w:noProof/>
          <w:lang w:val="ru-RU"/>
        </w:rPr>
        <w:pict>
          <v:shape id="_x0000_s1055" type="#_x0000_t51" style="position:absolute;left:0;text-align:left;margin-left:493.65pt;margin-top:187.2pt;width:92.7pt;height:27.1pt;z-index:251673600" adj="-17860,28773,-9565,7173,-1398,7173,-12955,22835">
            <v:textbox>
              <w:txbxContent>
                <w:p w:rsidR="00D51716" w:rsidRPr="001B2C74" w:rsidRDefault="00D51716" w:rsidP="00F3361B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  <o:callout v:ext="edit" minusy="t"/>
          </v:shape>
        </w:pict>
      </w:r>
      <w:r w:rsidRPr="00FC0C3F">
        <w:rPr>
          <w:b/>
          <w:noProof/>
        </w:rPr>
        <w:pict>
          <v:rect id="_x0000_s1052" style="position:absolute;left:0;text-align:left;margin-left:404.35pt;margin-top:213.95pt;width:7.65pt;height:14.4pt;rotation:270;z-index:251670528" fillcolor="red" strokecolor="red"/>
        </w:pict>
      </w:r>
      <w:r w:rsidR="006B2C42" w:rsidRPr="00E069ED">
        <w:rPr>
          <w:b/>
          <w:noProof/>
          <w:lang w:val="ru-RU"/>
        </w:rPr>
        <w:drawing>
          <wp:inline distT="0" distB="0" distL="0" distR="0">
            <wp:extent cx="8835390" cy="4702810"/>
            <wp:effectExtent l="1905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6746" r="4306" b="2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390" cy="470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EF2159" w:rsidRPr="00E069ED" w:rsidRDefault="00EF2159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>Схема № 3.19</w:t>
      </w:r>
    </w:p>
    <w:p w:rsidR="00FC3BE8" w:rsidRPr="00E069ED" w:rsidRDefault="00FC3BE8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 xml:space="preserve">расположения места (площадки) для накопления твердых коммунальных отходов </w:t>
      </w:r>
    </w:p>
    <w:p w:rsidR="00FC3BE8" w:rsidRPr="00E069ED" w:rsidRDefault="00FC3BE8" w:rsidP="00FC3BE8">
      <w:pPr>
        <w:jc w:val="center"/>
        <w:rPr>
          <w:b/>
          <w:lang w:val="ru-RU"/>
        </w:rPr>
      </w:pPr>
      <w:r w:rsidRPr="00E069ED">
        <w:rPr>
          <w:b/>
          <w:lang w:val="ru-RU"/>
        </w:rPr>
        <w:t>Новгородская обл., Валдайский р-н, д. Симаниха</w:t>
      </w:r>
    </w:p>
    <w:p w:rsidR="00FC3BE8" w:rsidRPr="00E069ED" w:rsidRDefault="00FC3BE8" w:rsidP="00FC3BE8">
      <w:pPr>
        <w:jc w:val="center"/>
        <w:rPr>
          <w:b/>
          <w:lang w:val="ru-RU"/>
        </w:rPr>
      </w:pPr>
    </w:p>
    <w:p w:rsidR="00FC3BE8" w:rsidRDefault="00FC0C3F" w:rsidP="00FC3BE8">
      <w:pPr>
        <w:jc w:val="center"/>
        <w:rPr>
          <w:b/>
          <w:lang w:val="ru-RU"/>
        </w:rPr>
      </w:pPr>
      <w:r>
        <w:rPr>
          <w:b/>
          <w:noProof/>
          <w:lang w:val="ru-RU"/>
        </w:rPr>
        <w:pict>
          <v:shape id="_x0000_s1057" type="#_x0000_t51" style="position:absolute;left:0;text-align:left;margin-left:501.9pt;margin-top:96.05pt;width:92.7pt;height:27.1pt;z-index:251674624" adj="-28322,48939,-14750,7173,-1398,7173,-12955,22835">
            <v:textbox>
              <w:txbxContent>
                <w:p w:rsidR="00D51716" w:rsidRPr="001B2C74" w:rsidRDefault="00D51716" w:rsidP="00F3361B">
                  <w:pPr>
                    <w:rPr>
                      <w:sz w:val="16"/>
                      <w:szCs w:val="16"/>
                      <w:lang w:val="ru-RU"/>
                    </w:rPr>
                  </w:pPr>
                  <w:r>
                    <w:rPr>
                      <w:sz w:val="16"/>
                      <w:szCs w:val="16"/>
                      <w:lang w:val="ru-RU"/>
                    </w:rPr>
                    <w:t xml:space="preserve">Площадка накопления ТКО </w:t>
                  </w:r>
                </w:p>
              </w:txbxContent>
            </v:textbox>
            <o:callout v:ext="edit" minusy="t"/>
          </v:shape>
        </w:pict>
      </w:r>
      <w:r>
        <w:rPr>
          <w:b/>
          <w:noProof/>
          <w:lang w:val="ru-RU"/>
        </w:rPr>
        <w:pict>
          <v:rect id="_x0000_s1053" style="position:absolute;left:0;text-align:left;margin-left:370.2pt;margin-top:157.8pt;width:12.9pt;height:7.6pt;rotation:15544961fd;z-index:251671552" fillcolor="red" strokecolor="red"/>
        </w:pict>
      </w:r>
      <w:r w:rsidR="006B2C42" w:rsidRPr="00E069ED">
        <w:rPr>
          <w:b/>
          <w:noProof/>
          <w:lang w:val="ru-RU"/>
        </w:rPr>
        <w:drawing>
          <wp:inline distT="0" distB="0" distL="0" distR="0">
            <wp:extent cx="9232900" cy="4791710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7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0" cy="479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E8" w:rsidRPr="008405A0" w:rsidRDefault="00FC3BE8" w:rsidP="00FC3BE8">
      <w:pPr>
        <w:jc w:val="center"/>
        <w:rPr>
          <w:b/>
          <w:lang w:val="ru-RU"/>
        </w:rPr>
      </w:pPr>
    </w:p>
    <w:p w:rsidR="00FC3BE8" w:rsidRDefault="00FC3BE8" w:rsidP="008405A0">
      <w:pPr>
        <w:pStyle w:val="ConsPlusNormal"/>
        <w:jc w:val="center"/>
      </w:pPr>
    </w:p>
    <w:sectPr w:rsidR="00FC3BE8" w:rsidSect="00795165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C43EB" w:rsidRDefault="00EC43EB" w:rsidP="00BA1883">
      <w:r>
        <w:separator/>
      </w:r>
    </w:p>
  </w:endnote>
  <w:endnote w:type="continuationSeparator" w:id="1">
    <w:p w:rsidR="00EC43EB" w:rsidRDefault="00EC43EB" w:rsidP="00BA188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C43EB" w:rsidRDefault="00EC43EB" w:rsidP="00BA1883">
      <w:r>
        <w:separator/>
      </w:r>
    </w:p>
  </w:footnote>
  <w:footnote w:type="continuationSeparator" w:id="1">
    <w:p w:rsidR="00EC43EB" w:rsidRDefault="00EC43EB" w:rsidP="00BA188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23263"/>
    <w:multiLevelType w:val="hybridMultilevel"/>
    <w:tmpl w:val="4A96C58C"/>
    <w:lvl w:ilvl="0" w:tplc="0E86B01A">
      <w:start w:val="1"/>
      <w:numFmt w:val="decimal"/>
      <w:lvlText w:val="2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B1F43DE"/>
    <w:multiLevelType w:val="hybridMultilevel"/>
    <w:tmpl w:val="2968C65C"/>
    <w:lvl w:ilvl="0" w:tplc="35021C6E">
      <w:start w:val="1"/>
      <w:numFmt w:val="decimal"/>
      <w:lvlText w:val="11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C6B1B30"/>
    <w:multiLevelType w:val="hybridMultilevel"/>
    <w:tmpl w:val="F08E27F4"/>
    <w:lvl w:ilvl="0" w:tplc="C7B26FC2">
      <w:start w:val="1"/>
      <w:numFmt w:val="decimal"/>
      <w:lvlText w:val="13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D164A20"/>
    <w:multiLevelType w:val="hybridMultilevel"/>
    <w:tmpl w:val="8CD43288"/>
    <w:lvl w:ilvl="0" w:tplc="1690E10A">
      <w:start w:val="1"/>
      <w:numFmt w:val="decimal"/>
      <w:lvlText w:val="17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A166C67"/>
    <w:multiLevelType w:val="hybridMultilevel"/>
    <w:tmpl w:val="83F24BDC"/>
    <w:lvl w:ilvl="0" w:tplc="5600BA58">
      <w:start w:val="1"/>
      <w:numFmt w:val="decimal"/>
      <w:lvlText w:val="18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4AC23F1"/>
    <w:multiLevelType w:val="hybridMultilevel"/>
    <w:tmpl w:val="5FD29364"/>
    <w:lvl w:ilvl="0" w:tplc="1FA8E3CC">
      <w:start w:val="1"/>
      <w:numFmt w:val="decimal"/>
      <w:lvlText w:val="15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52408DC"/>
    <w:multiLevelType w:val="hybridMultilevel"/>
    <w:tmpl w:val="1BCA9E18"/>
    <w:lvl w:ilvl="0" w:tplc="3FE0E02E">
      <w:start w:val="1"/>
      <w:numFmt w:val="decimal"/>
      <w:lvlText w:val="12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C630360"/>
    <w:multiLevelType w:val="hybridMultilevel"/>
    <w:tmpl w:val="19226E86"/>
    <w:lvl w:ilvl="0" w:tplc="B1E4209A">
      <w:start w:val="1"/>
      <w:numFmt w:val="decimal"/>
      <w:lvlText w:val="7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D281B90"/>
    <w:multiLevelType w:val="hybridMultilevel"/>
    <w:tmpl w:val="D5EA2B6A"/>
    <w:lvl w:ilvl="0" w:tplc="2D0C74CA">
      <w:start w:val="1"/>
      <w:numFmt w:val="decimal"/>
      <w:lvlText w:val="3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1CC101B"/>
    <w:multiLevelType w:val="hybridMultilevel"/>
    <w:tmpl w:val="329AC19C"/>
    <w:lvl w:ilvl="0" w:tplc="80885E90">
      <w:start w:val="1"/>
      <w:numFmt w:val="decimal"/>
      <w:lvlText w:val="16.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2D96B97"/>
    <w:multiLevelType w:val="hybridMultilevel"/>
    <w:tmpl w:val="DAEACFB2"/>
    <w:lvl w:ilvl="0" w:tplc="2CFC3746">
      <w:start w:val="1"/>
      <w:numFmt w:val="decimal"/>
      <w:lvlText w:val="10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D6D4E25"/>
    <w:multiLevelType w:val="hybridMultilevel"/>
    <w:tmpl w:val="090EC7BC"/>
    <w:lvl w:ilvl="0" w:tplc="9F3AE2F2">
      <w:start w:val="1"/>
      <w:numFmt w:val="decimal"/>
      <w:lvlText w:val="14.%1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3D428B"/>
    <w:multiLevelType w:val="hybridMultilevel"/>
    <w:tmpl w:val="F1F619AE"/>
    <w:lvl w:ilvl="0" w:tplc="B85C5A42">
      <w:start w:val="1"/>
      <w:numFmt w:val="decimal"/>
      <w:lvlText w:val="8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7AF4661"/>
    <w:multiLevelType w:val="hybridMultilevel"/>
    <w:tmpl w:val="AB765E94"/>
    <w:lvl w:ilvl="0" w:tplc="CDC46D90">
      <w:start w:val="1"/>
      <w:numFmt w:val="decimal"/>
      <w:lvlText w:val="5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07B39F8"/>
    <w:multiLevelType w:val="hybridMultilevel"/>
    <w:tmpl w:val="F26A8BDE"/>
    <w:lvl w:ilvl="0" w:tplc="2712289A">
      <w:start w:val="1"/>
      <w:numFmt w:val="decimal"/>
      <w:lvlText w:val="6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ECE5746"/>
    <w:multiLevelType w:val="hybridMultilevel"/>
    <w:tmpl w:val="4A46E544"/>
    <w:lvl w:ilvl="0" w:tplc="64CA39CA">
      <w:start w:val="1"/>
      <w:numFmt w:val="decimal"/>
      <w:lvlText w:val="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CDA3859"/>
    <w:multiLevelType w:val="hybridMultilevel"/>
    <w:tmpl w:val="2FB6DC8E"/>
    <w:lvl w:ilvl="0" w:tplc="0D42094E">
      <w:start w:val="1"/>
      <w:numFmt w:val="decimal"/>
      <w:lvlText w:val="9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8"/>
  </w:num>
  <w:num w:numId="3">
    <w:abstractNumId w:val="15"/>
  </w:num>
  <w:num w:numId="4">
    <w:abstractNumId w:val="13"/>
  </w:num>
  <w:num w:numId="5">
    <w:abstractNumId w:val="14"/>
  </w:num>
  <w:num w:numId="6">
    <w:abstractNumId w:val="7"/>
  </w:num>
  <w:num w:numId="7">
    <w:abstractNumId w:val="12"/>
  </w:num>
  <w:num w:numId="8">
    <w:abstractNumId w:val="16"/>
  </w:num>
  <w:num w:numId="9">
    <w:abstractNumId w:val="10"/>
  </w:num>
  <w:num w:numId="10">
    <w:abstractNumId w:val="1"/>
  </w:num>
  <w:num w:numId="11">
    <w:abstractNumId w:val="6"/>
  </w:num>
  <w:num w:numId="12">
    <w:abstractNumId w:val="2"/>
  </w:num>
  <w:num w:numId="13">
    <w:abstractNumId w:val="5"/>
  </w:num>
  <w:num w:numId="14">
    <w:abstractNumId w:val="9"/>
  </w:num>
  <w:num w:numId="15">
    <w:abstractNumId w:val="3"/>
  </w:num>
  <w:num w:numId="16">
    <w:abstractNumId w:val="4"/>
  </w:num>
  <w:num w:numId="17">
    <w:abstractNumId w:val="11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79"/>
  <w:proofState w:spelling="clean" w:grammar="clean"/>
  <w:attachedTemplate r:id="rId1"/>
  <w:stylePaneFormatFilter w:val="3F01"/>
  <w:defaultTabStop w:val="708"/>
  <w:drawingGridHorizontalSpacing w:val="120"/>
  <w:displayHorizontalDrawingGridEvery w:val="2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3AEF"/>
    <w:rsid w:val="00001EF7"/>
    <w:rsid w:val="0000493B"/>
    <w:rsid w:val="00016D01"/>
    <w:rsid w:val="0001753A"/>
    <w:rsid w:val="00022495"/>
    <w:rsid w:val="00024044"/>
    <w:rsid w:val="000241AD"/>
    <w:rsid w:val="00032244"/>
    <w:rsid w:val="00032AFC"/>
    <w:rsid w:val="00042E33"/>
    <w:rsid w:val="00046ECF"/>
    <w:rsid w:val="00046FE4"/>
    <w:rsid w:val="00057C51"/>
    <w:rsid w:val="000940CE"/>
    <w:rsid w:val="00097148"/>
    <w:rsid w:val="00097DD1"/>
    <w:rsid w:val="000A76E1"/>
    <w:rsid w:val="000B118D"/>
    <w:rsid w:val="000B6656"/>
    <w:rsid w:val="000D489D"/>
    <w:rsid w:val="000E0DE4"/>
    <w:rsid w:val="000F0246"/>
    <w:rsid w:val="000F4936"/>
    <w:rsid w:val="000F4DA8"/>
    <w:rsid w:val="001022A6"/>
    <w:rsid w:val="0010700F"/>
    <w:rsid w:val="00117853"/>
    <w:rsid w:val="0013711A"/>
    <w:rsid w:val="0013763F"/>
    <w:rsid w:val="00140B51"/>
    <w:rsid w:val="001469C9"/>
    <w:rsid w:val="00151ECD"/>
    <w:rsid w:val="00152DB8"/>
    <w:rsid w:val="0016617C"/>
    <w:rsid w:val="001866CC"/>
    <w:rsid w:val="001B2C74"/>
    <w:rsid w:val="001B365F"/>
    <w:rsid w:val="001C31F7"/>
    <w:rsid w:val="001D0A5A"/>
    <w:rsid w:val="001F3410"/>
    <w:rsid w:val="00206678"/>
    <w:rsid w:val="00210046"/>
    <w:rsid w:val="00210CB1"/>
    <w:rsid w:val="002239D7"/>
    <w:rsid w:val="002418C3"/>
    <w:rsid w:val="002A5982"/>
    <w:rsid w:val="002D1D51"/>
    <w:rsid w:val="002E20EA"/>
    <w:rsid w:val="002E4016"/>
    <w:rsid w:val="002E6397"/>
    <w:rsid w:val="002F04B4"/>
    <w:rsid w:val="003005A4"/>
    <w:rsid w:val="0031045A"/>
    <w:rsid w:val="00313D83"/>
    <w:rsid w:val="00324B09"/>
    <w:rsid w:val="00326A27"/>
    <w:rsid w:val="00331123"/>
    <w:rsid w:val="00332846"/>
    <w:rsid w:val="0034003C"/>
    <w:rsid w:val="00346D80"/>
    <w:rsid w:val="003471F5"/>
    <w:rsid w:val="003707E3"/>
    <w:rsid w:val="00371F59"/>
    <w:rsid w:val="00375884"/>
    <w:rsid w:val="003760A6"/>
    <w:rsid w:val="00383C56"/>
    <w:rsid w:val="003842D2"/>
    <w:rsid w:val="00387D79"/>
    <w:rsid w:val="003902DA"/>
    <w:rsid w:val="003920C0"/>
    <w:rsid w:val="003939C9"/>
    <w:rsid w:val="0039658D"/>
    <w:rsid w:val="0039790F"/>
    <w:rsid w:val="003A08B6"/>
    <w:rsid w:val="003B24D6"/>
    <w:rsid w:val="003B5467"/>
    <w:rsid w:val="003E290F"/>
    <w:rsid w:val="003E47E1"/>
    <w:rsid w:val="003F12A6"/>
    <w:rsid w:val="003F3C4E"/>
    <w:rsid w:val="003F4B31"/>
    <w:rsid w:val="004106C5"/>
    <w:rsid w:val="00412C04"/>
    <w:rsid w:val="00413222"/>
    <w:rsid w:val="004212BB"/>
    <w:rsid w:val="00423A19"/>
    <w:rsid w:val="00425E25"/>
    <w:rsid w:val="00442F75"/>
    <w:rsid w:val="004436E7"/>
    <w:rsid w:val="0045097C"/>
    <w:rsid w:val="004527AF"/>
    <w:rsid w:val="00461955"/>
    <w:rsid w:val="004626A8"/>
    <w:rsid w:val="0046703C"/>
    <w:rsid w:val="004810E4"/>
    <w:rsid w:val="00490594"/>
    <w:rsid w:val="00492EB0"/>
    <w:rsid w:val="004A040E"/>
    <w:rsid w:val="004B468F"/>
    <w:rsid w:val="004D2EFF"/>
    <w:rsid w:val="004E5C86"/>
    <w:rsid w:val="004E7244"/>
    <w:rsid w:val="005056CF"/>
    <w:rsid w:val="00507C0F"/>
    <w:rsid w:val="00531FA0"/>
    <w:rsid w:val="00534768"/>
    <w:rsid w:val="005422A1"/>
    <w:rsid w:val="005445BB"/>
    <w:rsid w:val="00544A37"/>
    <w:rsid w:val="00544D09"/>
    <w:rsid w:val="00550015"/>
    <w:rsid w:val="00553CDF"/>
    <w:rsid w:val="00567C43"/>
    <w:rsid w:val="00573BA3"/>
    <w:rsid w:val="00587940"/>
    <w:rsid w:val="00594B64"/>
    <w:rsid w:val="005A1BA9"/>
    <w:rsid w:val="005A3B4F"/>
    <w:rsid w:val="005B0CAB"/>
    <w:rsid w:val="005B3F38"/>
    <w:rsid w:val="005D2C9B"/>
    <w:rsid w:val="005E0B70"/>
    <w:rsid w:val="005E6285"/>
    <w:rsid w:val="005F2EFB"/>
    <w:rsid w:val="006026D2"/>
    <w:rsid w:val="006061A9"/>
    <w:rsid w:val="00607FAB"/>
    <w:rsid w:val="006105E6"/>
    <w:rsid w:val="0061164E"/>
    <w:rsid w:val="006155F7"/>
    <w:rsid w:val="00633BCA"/>
    <w:rsid w:val="00646D36"/>
    <w:rsid w:val="00647B0E"/>
    <w:rsid w:val="00652C50"/>
    <w:rsid w:val="00653CE5"/>
    <w:rsid w:val="00656F88"/>
    <w:rsid w:val="0067314C"/>
    <w:rsid w:val="0067768C"/>
    <w:rsid w:val="00682DDD"/>
    <w:rsid w:val="006833DA"/>
    <w:rsid w:val="00683F1A"/>
    <w:rsid w:val="0069206A"/>
    <w:rsid w:val="006975E4"/>
    <w:rsid w:val="006A5B8A"/>
    <w:rsid w:val="006B2C42"/>
    <w:rsid w:val="006B7828"/>
    <w:rsid w:val="006C788D"/>
    <w:rsid w:val="006D0ACA"/>
    <w:rsid w:val="006E1686"/>
    <w:rsid w:val="006E47EB"/>
    <w:rsid w:val="006E637A"/>
    <w:rsid w:val="006F085B"/>
    <w:rsid w:val="006F6BBD"/>
    <w:rsid w:val="006F738D"/>
    <w:rsid w:val="006F7764"/>
    <w:rsid w:val="007009FA"/>
    <w:rsid w:val="00712306"/>
    <w:rsid w:val="0072028D"/>
    <w:rsid w:val="00720BC1"/>
    <w:rsid w:val="007305F1"/>
    <w:rsid w:val="007353FE"/>
    <w:rsid w:val="0075673C"/>
    <w:rsid w:val="00760BBE"/>
    <w:rsid w:val="00765EFC"/>
    <w:rsid w:val="00773C48"/>
    <w:rsid w:val="0077414E"/>
    <w:rsid w:val="00785775"/>
    <w:rsid w:val="00795165"/>
    <w:rsid w:val="00796830"/>
    <w:rsid w:val="007B0CB0"/>
    <w:rsid w:val="007B3B48"/>
    <w:rsid w:val="007B7068"/>
    <w:rsid w:val="007C190A"/>
    <w:rsid w:val="007D03BE"/>
    <w:rsid w:val="007D495E"/>
    <w:rsid w:val="007D5250"/>
    <w:rsid w:val="007D6C56"/>
    <w:rsid w:val="007E64BF"/>
    <w:rsid w:val="00801805"/>
    <w:rsid w:val="00805979"/>
    <w:rsid w:val="00806749"/>
    <w:rsid w:val="0081538D"/>
    <w:rsid w:val="00832BA6"/>
    <w:rsid w:val="008405A0"/>
    <w:rsid w:val="0085464D"/>
    <w:rsid w:val="00855FC6"/>
    <w:rsid w:val="00882AFD"/>
    <w:rsid w:val="0088340C"/>
    <w:rsid w:val="00883654"/>
    <w:rsid w:val="0088669D"/>
    <w:rsid w:val="0089342B"/>
    <w:rsid w:val="008A38DC"/>
    <w:rsid w:val="008D1B9C"/>
    <w:rsid w:val="008D7C85"/>
    <w:rsid w:val="008E3B40"/>
    <w:rsid w:val="008F3AEF"/>
    <w:rsid w:val="00905996"/>
    <w:rsid w:val="00916B0F"/>
    <w:rsid w:val="00924A8B"/>
    <w:rsid w:val="0092614C"/>
    <w:rsid w:val="00930F72"/>
    <w:rsid w:val="00953F11"/>
    <w:rsid w:val="00960F3B"/>
    <w:rsid w:val="009743EA"/>
    <w:rsid w:val="0098471F"/>
    <w:rsid w:val="00985B71"/>
    <w:rsid w:val="009958B7"/>
    <w:rsid w:val="00995F86"/>
    <w:rsid w:val="009A08FC"/>
    <w:rsid w:val="009A0AFE"/>
    <w:rsid w:val="009B3223"/>
    <w:rsid w:val="009C6A9B"/>
    <w:rsid w:val="009D38AD"/>
    <w:rsid w:val="00A03758"/>
    <w:rsid w:val="00A11B3E"/>
    <w:rsid w:val="00A16C8F"/>
    <w:rsid w:val="00A3044D"/>
    <w:rsid w:val="00A40552"/>
    <w:rsid w:val="00A446F4"/>
    <w:rsid w:val="00A5366E"/>
    <w:rsid w:val="00A5484C"/>
    <w:rsid w:val="00A55074"/>
    <w:rsid w:val="00A572CA"/>
    <w:rsid w:val="00A652B3"/>
    <w:rsid w:val="00A72E04"/>
    <w:rsid w:val="00A7626E"/>
    <w:rsid w:val="00A84D4F"/>
    <w:rsid w:val="00A86DB6"/>
    <w:rsid w:val="00A93895"/>
    <w:rsid w:val="00AB0C99"/>
    <w:rsid w:val="00AE521B"/>
    <w:rsid w:val="00AF08CE"/>
    <w:rsid w:val="00B02249"/>
    <w:rsid w:val="00B05AC2"/>
    <w:rsid w:val="00B07EAF"/>
    <w:rsid w:val="00B157F1"/>
    <w:rsid w:val="00B1650E"/>
    <w:rsid w:val="00B32B5B"/>
    <w:rsid w:val="00B33644"/>
    <w:rsid w:val="00B355A2"/>
    <w:rsid w:val="00B36DEF"/>
    <w:rsid w:val="00B471DE"/>
    <w:rsid w:val="00B47D19"/>
    <w:rsid w:val="00B629AB"/>
    <w:rsid w:val="00B645A3"/>
    <w:rsid w:val="00B67774"/>
    <w:rsid w:val="00B71C87"/>
    <w:rsid w:val="00B7288E"/>
    <w:rsid w:val="00B72E27"/>
    <w:rsid w:val="00B74FF5"/>
    <w:rsid w:val="00B863E6"/>
    <w:rsid w:val="00BA1883"/>
    <w:rsid w:val="00BA654C"/>
    <w:rsid w:val="00BB015E"/>
    <w:rsid w:val="00BB18B5"/>
    <w:rsid w:val="00BC305A"/>
    <w:rsid w:val="00BC5148"/>
    <w:rsid w:val="00BC7A99"/>
    <w:rsid w:val="00BD1563"/>
    <w:rsid w:val="00BD637E"/>
    <w:rsid w:val="00BE4350"/>
    <w:rsid w:val="00BF4CD6"/>
    <w:rsid w:val="00BF7304"/>
    <w:rsid w:val="00C010AA"/>
    <w:rsid w:val="00C173DC"/>
    <w:rsid w:val="00C17850"/>
    <w:rsid w:val="00C20D1D"/>
    <w:rsid w:val="00C250D6"/>
    <w:rsid w:val="00C26D9B"/>
    <w:rsid w:val="00C36E9C"/>
    <w:rsid w:val="00C42973"/>
    <w:rsid w:val="00C54265"/>
    <w:rsid w:val="00C830A3"/>
    <w:rsid w:val="00C94E7E"/>
    <w:rsid w:val="00CA30F2"/>
    <w:rsid w:val="00CA37C6"/>
    <w:rsid w:val="00CB027D"/>
    <w:rsid w:val="00CB2711"/>
    <w:rsid w:val="00CB6530"/>
    <w:rsid w:val="00CE1969"/>
    <w:rsid w:val="00CE26CC"/>
    <w:rsid w:val="00CF3E9A"/>
    <w:rsid w:val="00CF6ABB"/>
    <w:rsid w:val="00CF7582"/>
    <w:rsid w:val="00D02F02"/>
    <w:rsid w:val="00D1181F"/>
    <w:rsid w:val="00D16BD2"/>
    <w:rsid w:val="00D50445"/>
    <w:rsid w:val="00D50653"/>
    <w:rsid w:val="00D51716"/>
    <w:rsid w:val="00D517CD"/>
    <w:rsid w:val="00D56392"/>
    <w:rsid w:val="00D56DEF"/>
    <w:rsid w:val="00D617D9"/>
    <w:rsid w:val="00D717C3"/>
    <w:rsid w:val="00D93B19"/>
    <w:rsid w:val="00DA136C"/>
    <w:rsid w:val="00DA625A"/>
    <w:rsid w:val="00DB08A7"/>
    <w:rsid w:val="00DB179C"/>
    <w:rsid w:val="00DB3253"/>
    <w:rsid w:val="00DC7F8B"/>
    <w:rsid w:val="00DE3657"/>
    <w:rsid w:val="00DE5240"/>
    <w:rsid w:val="00DF14EC"/>
    <w:rsid w:val="00DF274A"/>
    <w:rsid w:val="00E069ED"/>
    <w:rsid w:val="00E15434"/>
    <w:rsid w:val="00E21F18"/>
    <w:rsid w:val="00E273C3"/>
    <w:rsid w:val="00E30BAC"/>
    <w:rsid w:val="00E32B78"/>
    <w:rsid w:val="00E3732A"/>
    <w:rsid w:val="00E43060"/>
    <w:rsid w:val="00E45ADB"/>
    <w:rsid w:val="00E623A6"/>
    <w:rsid w:val="00E67F13"/>
    <w:rsid w:val="00E722AA"/>
    <w:rsid w:val="00E910F3"/>
    <w:rsid w:val="00E9381F"/>
    <w:rsid w:val="00E93A1A"/>
    <w:rsid w:val="00EA1472"/>
    <w:rsid w:val="00EA49E3"/>
    <w:rsid w:val="00EA6231"/>
    <w:rsid w:val="00EB2811"/>
    <w:rsid w:val="00EB47E6"/>
    <w:rsid w:val="00EC152D"/>
    <w:rsid w:val="00EC43EB"/>
    <w:rsid w:val="00EE0743"/>
    <w:rsid w:val="00EF0E9C"/>
    <w:rsid w:val="00EF2159"/>
    <w:rsid w:val="00EF560D"/>
    <w:rsid w:val="00F01BBB"/>
    <w:rsid w:val="00F021CD"/>
    <w:rsid w:val="00F05E47"/>
    <w:rsid w:val="00F128CD"/>
    <w:rsid w:val="00F14504"/>
    <w:rsid w:val="00F15627"/>
    <w:rsid w:val="00F21B46"/>
    <w:rsid w:val="00F21D84"/>
    <w:rsid w:val="00F25EBE"/>
    <w:rsid w:val="00F3361B"/>
    <w:rsid w:val="00F54404"/>
    <w:rsid w:val="00F6477E"/>
    <w:rsid w:val="00F66810"/>
    <w:rsid w:val="00F67003"/>
    <w:rsid w:val="00F7787A"/>
    <w:rsid w:val="00FA71F2"/>
    <w:rsid w:val="00FB68CD"/>
    <w:rsid w:val="00FC0C3F"/>
    <w:rsid w:val="00FC3BE8"/>
    <w:rsid w:val="00FC4489"/>
    <w:rsid w:val="00FC75E0"/>
    <w:rsid w:val="00FD1B06"/>
    <w:rsid w:val="00FF25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9">
      <o:colormenu v:ext="edit" fillcolor="red"/>
    </o:shapedefaults>
    <o:shapelayout v:ext="edit">
      <o:idmap v:ext="edit" data="1"/>
      <o:rules v:ext="edit">
        <o:r id="V:Rule1" type="callout" idref="#_x0000_s1029"/>
        <o:r id="V:Rule2" type="callout" idref="#_x0000_s1033"/>
        <o:r id="V:Rule3" type="callout" idref="#_x0000_s1035"/>
        <o:r id="V:Rule4" type="callout" idref="#_x0000_s1037"/>
        <o:r id="V:Rule5" type="callout" idref="#_x0000_s1044"/>
        <o:r id="V:Rule6" type="callout" idref="#_x0000_s1050"/>
        <o:r id="V:Rule7" type="callout" idref="#_x0000_s1049"/>
        <o:r id="V:Rule8" type="callout" idref="#_x0000_s1048"/>
        <o:r id="V:Rule12" type="callout" idref="#_x0000_s1043"/>
        <o:r id="V:Rule13" type="callout" idref="#_x0000_s1042"/>
        <o:r id="V:Rule14" type="callout" idref="#_x0000_s1041"/>
        <o:r id="V:Rule15" type="callout" idref="#_x0000_s1054"/>
        <o:r id="V:Rule16" type="callout" idref="#_x0000_s1055"/>
        <o:r id="V:Rule17" type="callout" idref="#_x0000_s1057"/>
        <o:r id="V:Rule18" type="connector" idref="#_x0000_s1045"/>
        <o:r id="V:Rule19" type="connector" idref="#_x0000_s1046"/>
        <o:r id="V:Rule20" type="connector" idref="#_x0000_s104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BE8"/>
    <w:rPr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3F4B31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3F4B3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/>
    </w:rPr>
  </w:style>
  <w:style w:type="paragraph" w:styleId="3">
    <w:name w:val="heading 3"/>
    <w:basedOn w:val="a"/>
    <w:next w:val="a"/>
    <w:qFormat/>
    <w:rsid w:val="002239D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6">
    <w:name w:val="heading 6"/>
    <w:basedOn w:val="a"/>
    <w:next w:val="a"/>
    <w:qFormat/>
    <w:rsid w:val="006833DA"/>
    <w:pPr>
      <w:keepNext/>
      <w:widowControl w:val="0"/>
      <w:shd w:val="clear" w:color="auto" w:fill="FFFFFF"/>
      <w:autoSpaceDE w:val="0"/>
      <w:autoSpaceDN w:val="0"/>
      <w:adjustRightInd w:val="0"/>
      <w:jc w:val="center"/>
      <w:outlineLvl w:val="5"/>
    </w:pPr>
    <w:rPr>
      <w:b/>
      <w:bCs/>
      <w:spacing w:val="3"/>
      <w:sz w:val="28"/>
      <w:szCs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9206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basedOn w:val="a0"/>
    <w:uiPriority w:val="22"/>
    <w:qFormat/>
    <w:rsid w:val="00A3044D"/>
    <w:rPr>
      <w:b/>
      <w:bCs/>
    </w:rPr>
  </w:style>
  <w:style w:type="paragraph" w:styleId="30">
    <w:name w:val="Body Text Indent 3"/>
    <w:basedOn w:val="a"/>
    <w:rsid w:val="002239D7"/>
    <w:pPr>
      <w:ind w:firstLine="708"/>
      <w:jc w:val="both"/>
    </w:pPr>
    <w:rPr>
      <w:iCs/>
      <w:sz w:val="28"/>
      <w:lang w:val="ru-RU"/>
    </w:rPr>
  </w:style>
  <w:style w:type="paragraph" w:styleId="21">
    <w:name w:val="Body Text Indent 2"/>
    <w:basedOn w:val="a"/>
    <w:rsid w:val="002239D7"/>
    <w:pPr>
      <w:widowControl w:val="0"/>
      <w:autoSpaceDE w:val="0"/>
      <w:autoSpaceDN w:val="0"/>
      <w:adjustRightInd w:val="0"/>
      <w:ind w:firstLine="709"/>
      <w:jc w:val="both"/>
    </w:pPr>
    <w:rPr>
      <w:sz w:val="28"/>
      <w:szCs w:val="28"/>
      <w:lang w:val="ru-RU"/>
    </w:rPr>
  </w:style>
  <w:style w:type="paragraph" w:styleId="a5">
    <w:name w:val="header"/>
    <w:basedOn w:val="a"/>
    <w:link w:val="a6"/>
    <w:uiPriority w:val="99"/>
    <w:rsid w:val="00534768"/>
    <w:pPr>
      <w:tabs>
        <w:tab w:val="center" w:pos="4153"/>
        <w:tab w:val="right" w:pos="8306"/>
      </w:tabs>
    </w:pPr>
    <w:rPr>
      <w:sz w:val="20"/>
      <w:szCs w:val="20"/>
      <w:lang w:val="en-GB"/>
    </w:rPr>
  </w:style>
  <w:style w:type="paragraph" w:styleId="a7">
    <w:name w:val="Normal (Web)"/>
    <w:basedOn w:val="a"/>
    <w:uiPriority w:val="99"/>
    <w:unhideWhenUsed/>
    <w:rsid w:val="00A11B3E"/>
    <w:pPr>
      <w:spacing w:before="100" w:beforeAutospacing="1" w:after="100" w:afterAutospacing="1"/>
    </w:pPr>
    <w:rPr>
      <w:lang w:val="ru-RU"/>
    </w:rPr>
  </w:style>
  <w:style w:type="paragraph" w:styleId="a8">
    <w:name w:val="Balloon Text"/>
    <w:basedOn w:val="a"/>
    <w:link w:val="a9"/>
    <w:uiPriority w:val="99"/>
    <w:semiHidden/>
    <w:unhideWhenUsed/>
    <w:rsid w:val="00DB179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B179C"/>
    <w:rPr>
      <w:rFonts w:ascii="Tahoma" w:hAnsi="Tahoma" w:cs="Tahoma"/>
      <w:sz w:val="16"/>
      <w:szCs w:val="16"/>
      <w:lang w:val="en-US"/>
    </w:rPr>
  </w:style>
  <w:style w:type="paragraph" w:styleId="aa">
    <w:name w:val="Body Text"/>
    <w:basedOn w:val="a"/>
    <w:link w:val="ab"/>
    <w:uiPriority w:val="99"/>
    <w:semiHidden/>
    <w:unhideWhenUsed/>
    <w:rsid w:val="003E47E1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3E47E1"/>
    <w:rPr>
      <w:sz w:val="24"/>
      <w:szCs w:val="24"/>
      <w:lang w:val="en-US"/>
    </w:rPr>
  </w:style>
  <w:style w:type="character" w:customStyle="1" w:styleId="a6">
    <w:name w:val="Верхний колонтитул Знак"/>
    <w:basedOn w:val="a0"/>
    <w:link w:val="a5"/>
    <w:uiPriority w:val="99"/>
    <w:rsid w:val="0098471F"/>
    <w:rPr>
      <w:lang w:val="en-GB"/>
    </w:rPr>
  </w:style>
  <w:style w:type="paragraph" w:styleId="ac">
    <w:name w:val="footer"/>
    <w:basedOn w:val="a"/>
    <w:link w:val="ad"/>
    <w:uiPriority w:val="99"/>
    <w:semiHidden/>
    <w:unhideWhenUsed/>
    <w:rsid w:val="00984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98471F"/>
    <w:rPr>
      <w:sz w:val="24"/>
      <w:szCs w:val="24"/>
      <w:lang w:val="en-US"/>
    </w:rPr>
  </w:style>
  <w:style w:type="character" w:styleId="ae">
    <w:name w:val="Placeholder Text"/>
    <w:basedOn w:val="a0"/>
    <w:uiPriority w:val="99"/>
    <w:semiHidden/>
    <w:rsid w:val="009B3223"/>
    <w:rPr>
      <w:color w:val="808080"/>
    </w:rPr>
  </w:style>
  <w:style w:type="character" w:styleId="af">
    <w:name w:val="Hyperlink"/>
    <w:basedOn w:val="a0"/>
    <w:uiPriority w:val="99"/>
    <w:semiHidden/>
    <w:unhideWhenUsed/>
    <w:rsid w:val="00A86DB6"/>
    <w:rPr>
      <w:strike w:val="0"/>
      <w:dstrike w:val="0"/>
      <w:color w:val="000000"/>
      <w:u w:val="none"/>
      <w:effect w:val="none"/>
      <w:shd w:val="clear" w:color="auto" w:fill="auto"/>
    </w:rPr>
  </w:style>
  <w:style w:type="paragraph" w:styleId="af0">
    <w:name w:val="List Paragraph"/>
    <w:basedOn w:val="a"/>
    <w:uiPriority w:val="34"/>
    <w:qFormat/>
    <w:rsid w:val="00C26D9B"/>
    <w:pPr>
      <w:ind w:left="720"/>
      <w:contextualSpacing/>
    </w:pPr>
  </w:style>
  <w:style w:type="character" w:customStyle="1" w:styleId="af1">
    <w:name w:val="Основной текст_"/>
    <w:link w:val="22"/>
    <w:rsid w:val="00985B71"/>
    <w:rPr>
      <w:sz w:val="22"/>
      <w:szCs w:val="22"/>
      <w:shd w:val="clear" w:color="auto" w:fill="FFFFFF"/>
    </w:rPr>
  </w:style>
  <w:style w:type="paragraph" w:customStyle="1" w:styleId="22">
    <w:name w:val="Основной текст2"/>
    <w:basedOn w:val="a"/>
    <w:link w:val="af1"/>
    <w:rsid w:val="00985B71"/>
    <w:pPr>
      <w:widowControl w:val="0"/>
      <w:shd w:val="clear" w:color="auto" w:fill="FFFFFF"/>
      <w:spacing w:after="780" w:line="274" w:lineRule="exact"/>
    </w:pPr>
    <w:rPr>
      <w:sz w:val="22"/>
      <w:szCs w:val="22"/>
    </w:rPr>
  </w:style>
  <w:style w:type="paragraph" w:customStyle="1" w:styleId="ConsPlusNormal">
    <w:name w:val="ConsPlusNormal"/>
    <w:rsid w:val="00985B71"/>
    <w:pPr>
      <w:widowControl w:val="0"/>
      <w:autoSpaceDE w:val="0"/>
      <w:autoSpaceDN w:val="0"/>
    </w:pPr>
    <w:rPr>
      <w:sz w:val="24"/>
    </w:rPr>
  </w:style>
  <w:style w:type="character" w:customStyle="1" w:styleId="10">
    <w:name w:val="Заголовок 1 Знак"/>
    <w:basedOn w:val="a0"/>
    <w:link w:val="1"/>
    <w:uiPriority w:val="9"/>
    <w:rsid w:val="003F4B31"/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customStyle="1" w:styleId="formattexttopleveltext">
    <w:name w:val="formattext topleveltext"/>
    <w:basedOn w:val="a"/>
    <w:rsid w:val="003F4B31"/>
    <w:pPr>
      <w:spacing w:before="100" w:beforeAutospacing="1" w:after="100" w:afterAutospacing="1"/>
    </w:pPr>
    <w:rPr>
      <w:lang w:val="ru-RU"/>
    </w:rPr>
  </w:style>
  <w:style w:type="character" w:customStyle="1" w:styleId="20">
    <w:name w:val="Заголовок 2 Знак"/>
    <w:basedOn w:val="a0"/>
    <w:link w:val="2"/>
    <w:rsid w:val="003F4B31"/>
    <w:rPr>
      <w:rFonts w:ascii="Arial" w:hAnsi="Arial" w:cs="Arial"/>
      <w:b/>
      <w:bCs/>
      <w:i/>
      <w:iCs/>
      <w:sz w:val="28"/>
      <w:szCs w:val="28"/>
    </w:rPr>
  </w:style>
  <w:style w:type="paragraph" w:customStyle="1" w:styleId="Default">
    <w:name w:val="Default"/>
    <w:rsid w:val="006061A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formattext">
    <w:name w:val="formattext"/>
    <w:basedOn w:val="a"/>
    <w:rsid w:val="00B71C87"/>
    <w:pPr>
      <w:spacing w:before="100" w:beforeAutospacing="1" w:after="100" w:afterAutospacing="1"/>
    </w:pPr>
    <w:rPr>
      <w:lang w:val="ru-RU"/>
    </w:rPr>
  </w:style>
  <w:style w:type="paragraph" w:customStyle="1" w:styleId="headertext">
    <w:name w:val="headertext"/>
    <w:basedOn w:val="a"/>
    <w:rsid w:val="00B71C87"/>
    <w:pPr>
      <w:spacing w:before="100" w:beforeAutospacing="1" w:after="100" w:afterAutospacing="1"/>
    </w:pPr>
    <w:rPr>
      <w:lang w:val="ru-RU"/>
    </w:rPr>
  </w:style>
  <w:style w:type="paragraph" w:customStyle="1" w:styleId="unformattext">
    <w:name w:val="unformattext"/>
    <w:basedOn w:val="a"/>
    <w:rsid w:val="00B71C87"/>
    <w:pPr>
      <w:spacing w:before="100" w:beforeAutospacing="1" w:after="100" w:afterAutospacing="1"/>
    </w:pPr>
    <w:rPr>
      <w:lang w:val="ru-RU"/>
    </w:rPr>
  </w:style>
  <w:style w:type="paragraph" w:styleId="af2">
    <w:name w:val="Title"/>
    <w:basedOn w:val="a"/>
    <w:link w:val="af3"/>
    <w:qFormat/>
    <w:rsid w:val="005E0B70"/>
    <w:pPr>
      <w:overflowPunct w:val="0"/>
      <w:autoSpaceDE w:val="0"/>
      <w:autoSpaceDN w:val="0"/>
      <w:adjustRightInd w:val="0"/>
      <w:jc w:val="center"/>
      <w:textAlignment w:val="baseline"/>
    </w:pPr>
    <w:rPr>
      <w:sz w:val="28"/>
      <w:szCs w:val="20"/>
      <w:lang w:val="ru-RU"/>
    </w:rPr>
  </w:style>
  <w:style w:type="character" w:customStyle="1" w:styleId="af3">
    <w:name w:val="Название Знак"/>
    <w:basedOn w:val="a0"/>
    <w:link w:val="af2"/>
    <w:rsid w:val="005E0B70"/>
    <w:rPr>
      <w:sz w:val="28"/>
    </w:rPr>
  </w:style>
  <w:style w:type="character" w:styleId="af4">
    <w:name w:val="Emphasis"/>
    <w:basedOn w:val="a0"/>
    <w:uiPriority w:val="20"/>
    <w:qFormat/>
    <w:rsid w:val="0079516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0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0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7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6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1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lient\Application%20Data\Microsoft\&#1064;&#1072;&#1073;&#1083;&#1086;&#1085;&#1099;\&#1087;&#1086;&#1089;&#1090;&#1072;&#1085;&#1086;&#1074;&#1083;&#1077;&#1085;&#1080;&#1077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15F4FE-1E07-4628-A5FA-DAE5A6C4CC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постановление.dot</Template>
  <TotalTime>341</TotalTime>
  <Pages>20</Pages>
  <Words>2515</Words>
  <Characters>17416</Characters>
  <Application>Microsoft Office Word</Application>
  <DocSecurity>0</DocSecurity>
  <Lines>145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isp</Company>
  <LinksUpToDate>false</LinksUpToDate>
  <CharactersWithSpaces>19892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Klient</dc:creator>
  <cp:lastModifiedBy>User</cp:lastModifiedBy>
  <cp:revision>8</cp:revision>
  <cp:lastPrinted>2024-03-10T09:06:00Z</cp:lastPrinted>
  <dcterms:created xsi:type="dcterms:W3CDTF">2024-03-06T13:34:00Z</dcterms:created>
  <dcterms:modified xsi:type="dcterms:W3CDTF">2024-03-12T10:54:00Z</dcterms:modified>
</cp:coreProperties>
</file>